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0EDC5" w14:textId="77777777" w:rsidR="00B623FE" w:rsidRPr="00044DA3" w:rsidRDefault="00B623FE" w:rsidP="00075D59">
      <w:pPr>
        <w:rPr>
          <w:rFonts w:asciiTheme="minorHAnsi" w:hAnsiTheme="minorHAnsi" w:cstheme="minorHAnsi"/>
          <w:lang w:val="fr-FR"/>
        </w:rPr>
        <w:sectPr w:rsidR="00B623FE" w:rsidRPr="00044DA3" w:rsidSect="007620C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10" w:h="16840"/>
          <w:pgMar w:top="851" w:right="964" w:bottom="851" w:left="964" w:header="720" w:footer="454" w:gutter="0"/>
          <w:cols w:space="720"/>
          <w:docGrid w:linePitch="299"/>
        </w:sectPr>
      </w:pPr>
    </w:p>
    <w:p w14:paraId="055E545E" w14:textId="77777777" w:rsidR="002969BF" w:rsidRPr="00044DA3" w:rsidRDefault="002969BF" w:rsidP="00075D59">
      <w:pPr>
        <w:pStyle w:val="Corpsdetexte"/>
        <w:rPr>
          <w:rFonts w:asciiTheme="minorHAnsi" w:hAnsiTheme="minorHAnsi" w:cstheme="minorHAnsi"/>
          <w:sz w:val="22"/>
          <w:szCs w:val="22"/>
        </w:rPr>
      </w:pPr>
    </w:p>
    <w:p w14:paraId="0ED75DAA" w14:textId="77777777" w:rsidR="00A4154F" w:rsidRPr="00044DA3" w:rsidRDefault="00A4154F" w:rsidP="00075D5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730E91E" w14:textId="77777777" w:rsidR="007B731B" w:rsidRPr="00044DA3" w:rsidRDefault="00A4154F" w:rsidP="00075D5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44DA3">
        <w:rPr>
          <w:rFonts w:asciiTheme="minorHAnsi" w:hAnsiTheme="minorHAnsi" w:cstheme="minorHAnsi"/>
          <w:b/>
          <w:sz w:val="22"/>
          <w:szCs w:val="22"/>
        </w:rPr>
        <w:t>APPEL A MANIFESTATION D’INTERÊT (AMI) CONJOINT</w:t>
      </w:r>
    </w:p>
    <w:p w14:paraId="11B1CB32" w14:textId="77777777" w:rsidR="00A4154F" w:rsidRPr="00044DA3" w:rsidRDefault="00A4154F" w:rsidP="00075D5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44DA3">
        <w:rPr>
          <w:rFonts w:asciiTheme="minorHAnsi" w:hAnsiTheme="minorHAnsi" w:cstheme="minorHAnsi"/>
          <w:b/>
          <w:sz w:val="22"/>
          <w:szCs w:val="22"/>
        </w:rPr>
        <w:t xml:space="preserve">           </w:t>
      </w:r>
    </w:p>
    <w:p w14:paraId="6CCCF728" w14:textId="77777777" w:rsidR="006A0CBC" w:rsidRPr="00044DA3" w:rsidRDefault="006A0CBC" w:rsidP="00075D59">
      <w:pPr>
        <w:pStyle w:val="Corpsdetexte"/>
        <w:rPr>
          <w:rFonts w:asciiTheme="minorHAnsi" w:hAnsiTheme="minorHAnsi" w:cstheme="minorHAnsi"/>
          <w:sz w:val="22"/>
          <w:szCs w:val="22"/>
        </w:rPr>
      </w:pPr>
    </w:p>
    <w:p w14:paraId="0E32AA01" w14:textId="6B594E10" w:rsidR="002630C8" w:rsidRPr="00044DA3" w:rsidRDefault="00443C9B" w:rsidP="002630C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r w:rsidRPr="00044DA3">
        <w:rPr>
          <w:rFonts w:asciiTheme="minorHAnsi" w:hAnsiTheme="minorHAnsi" w:cstheme="minorHAnsi"/>
          <w:b/>
        </w:rPr>
        <w:t>P</w:t>
      </w:r>
      <w:r w:rsidR="002630C8" w:rsidRPr="00044DA3">
        <w:rPr>
          <w:rFonts w:asciiTheme="minorHAnsi" w:hAnsiTheme="minorHAnsi" w:cstheme="minorHAnsi"/>
          <w:b/>
        </w:rPr>
        <w:t xml:space="preserve">our la </w:t>
      </w:r>
      <w:r w:rsidRPr="00044DA3">
        <w:rPr>
          <w:rFonts w:asciiTheme="minorHAnsi" w:hAnsiTheme="minorHAnsi" w:cstheme="minorHAnsi"/>
          <w:b/>
        </w:rPr>
        <w:t xml:space="preserve">désignation </w:t>
      </w:r>
      <w:r w:rsidR="002630C8" w:rsidRPr="00044DA3">
        <w:rPr>
          <w:rFonts w:asciiTheme="minorHAnsi" w:hAnsiTheme="minorHAnsi" w:cstheme="minorHAnsi"/>
          <w:b/>
        </w:rPr>
        <w:t xml:space="preserve">de Personnes Qualifiées (PQ) </w:t>
      </w:r>
    </w:p>
    <w:p w14:paraId="48B08E34" w14:textId="589C5D2C" w:rsidR="002630C8" w:rsidRPr="00044DA3" w:rsidRDefault="00443C9B" w:rsidP="002630C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r w:rsidRPr="00044DA3">
        <w:rPr>
          <w:rFonts w:asciiTheme="minorHAnsi" w:hAnsiTheme="minorHAnsi" w:cstheme="minorHAnsi"/>
          <w:b/>
        </w:rPr>
        <w:t>R</w:t>
      </w:r>
      <w:r w:rsidR="002630C8" w:rsidRPr="00044DA3">
        <w:rPr>
          <w:rFonts w:asciiTheme="minorHAnsi" w:hAnsiTheme="minorHAnsi" w:cstheme="minorHAnsi"/>
          <w:b/>
        </w:rPr>
        <w:t>égion « Guadeloupe, Saint-Martin, Saint-Barthélemy »</w:t>
      </w:r>
    </w:p>
    <w:p w14:paraId="384C3051" w14:textId="77777777" w:rsidR="004F6ED1" w:rsidRPr="00044DA3" w:rsidRDefault="004F6ED1" w:rsidP="00075D59">
      <w:pPr>
        <w:pStyle w:val="Corpsdetexte"/>
        <w:rPr>
          <w:color w:val="000000"/>
          <w:sz w:val="21"/>
          <w:szCs w:val="21"/>
          <w:shd w:val="clear" w:color="auto" w:fill="FFFFFF"/>
        </w:rPr>
      </w:pPr>
    </w:p>
    <w:p w14:paraId="5DE65B95" w14:textId="77777777" w:rsidR="00075D59" w:rsidRPr="00044DA3" w:rsidRDefault="00075D59" w:rsidP="00060F11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339458FB" w14:textId="77777777" w:rsidR="00C7361C" w:rsidRPr="00044DA3" w:rsidRDefault="00C7361C" w:rsidP="00C7361C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jc w:val="center"/>
        <w:rPr>
          <w:rFonts w:asciiTheme="minorHAnsi" w:eastAsia="Calibri" w:hAnsiTheme="minorHAnsi" w:cstheme="minorHAnsi"/>
          <w:b/>
          <w:bCs/>
          <w:color w:val="000091"/>
          <w:sz w:val="40"/>
          <w:szCs w:val="20"/>
          <w:lang w:val="fr-FR"/>
        </w:rPr>
      </w:pPr>
    </w:p>
    <w:p w14:paraId="695439E5" w14:textId="70C79462" w:rsidR="00075D59" w:rsidRPr="00044DA3" w:rsidRDefault="00075D59" w:rsidP="00C7361C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jc w:val="center"/>
        <w:rPr>
          <w:rFonts w:asciiTheme="minorHAnsi" w:eastAsia="Calibri" w:hAnsiTheme="minorHAnsi" w:cstheme="minorHAnsi"/>
          <w:b/>
          <w:bCs/>
          <w:color w:val="000091"/>
          <w:sz w:val="40"/>
          <w:szCs w:val="20"/>
          <w:lang w:val="fr-FR"/>
        </w:rPr>
      </w:pPr>
      <w:r w:rsidRPr="00044DA3">
        <w:rPr>
          <w:rFonts w:asciiTheme="minorHAnsi" w:eastAsia="Calibri" w:hAnsiTheme="minorHAnsi" w:cstheme="minorHAnsi"/>
          <w:b/>
          <w:bCs/>
          <w:color w:val="000091"/>
          <w:sz w:val="40"/>
          <w:szCs w:val="20"/>
          <w:lang w:val="fr-FR"/>
        </w:rPr>
        <w:t>FORMULAIRE DE CANDIDATURE</w:t>
      </w:r>
    </w:p>
    <w:p w14:paraId="4AD0DF93" w14:textId="4CECA376" w:rsidR="00C7361C" w:rsidRPr="00044DA3" w:rsidRDefault="008A0D60" w:rsidP="00C7361C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jc w:val="center"/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</w:pPr>
      <w:proofErr w:type="gramStart"/>
      <w:r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p</w:t>
      </w:r>
      <w:r w:rsidR="00F940E6"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our</w:t>
      </w:r>
      <w:proofErr w:type="gramEnd"/>
      <w:r w:rsidR="00F940E6"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 xml:space="preserve"> le mandat de </w:t>
      </w:r>
      <w:r w:rsidR="00C7361C"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personne qualifiée</w:t>
      </w:r>
    </w:p>
    <w:p w14:paraId="488F5112" w14:textId="5A92BFB1" w:rsidR="00F940E6" w:rsidRPr="00044DA3" w:rsidRDefault="00F940E6" w:rsidP="00C7361C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jc w:val="center"/>
        <w:rPr>
          <w:rFonts w:asciiTheme="minorHAnsi" w:eastAsia="Calibri" w:hAnsiTheme="minorHAnsi" w:cstheme="minorHAnsi"/>
          <w:bCs/>
          <w:color w:val="000091"/>
          <w:sz w:val="20"/>
          <w:szCs w:val="20"/>
          <w:lang w:val="fr-FR"/>
        </w:rPr>
      </w:pPr>
      <w:r w:rsidRPr="00044DA3">
        <w:rPr>
          <w:rFonts w:asciiTheme="minorHAnsi" w:eastAsia="Calibri" w:hAnsiTheme="minorHAnsi" w:cstheme="minorHAnsi"/>
          <w:bCs/>
          <w:color w:val="000091"/>
          <w:sz w:val="20"/>
          <w:szCs w:val="20"/>
          <w:lang w:val="fr-FR"/>
        </w:rPr>
        <w:t>(Mandat défini par l’article L 311-5 du CASF)</w:t>
      </w:r>
    </w:p>
    <w:p w14:paraId="5F3DED11" w14:textId="421213BE" w:rsidR="00075D59" w:rsidRPr="00044DA3" w:rsidRDefault="00075D59" w:rsidP="00C7361C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rFonts w:asciiTheme="minorHAnsi" w:hAnsiTheme="minorHAnsi" w:cstheme="minorHAnsi"/>
          <w:color w:val="000000" w:themeColor="text1"/>
          <w:u w:val="single"/>
          <w:lang w:val="fr-FR"/>
        </w:rPr>
      </w:pPr>
    </w:p>
    <w:p w14:paraId="40132FD5" w14:textId="32B8FCC0" w:rsidR="004A119A" w:rsidRDefault="00D010D8" w:rsidP="00D010D8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jc w:val="center"/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</w:pPr>
      <w:r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 xml:space="preserve">Date butoir de dépôt : </w:t>
      </w:r>
      <w:r w:rsidR="007334D9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31 janvier 2025</w:t>
      </w:r>
      <w:r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, 12 heures</w:t>
      </w:r>
    </w:p>
    <w:p w14:paraId="28AA1B74" w14:textId="77777777" w:rsidR="00D010D8" w:rsidRPr="00044DA3" w:rsidRDefault="00D010D8" w:rsidP="00D010D8">
      <w:pPr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jc w:val="center"/>
        <w:rPr>
          <w:rFonts w:asciiTheme="minorHAnsi" w:hAnsiTheme="minorHAnsi" w:cstheme="minorHAnsi"/>
          <w:color w:val="000000" w:themeColor="text1"/>
          <w:u w:val="single"/>
          <w:lang w:val="fr-FR"/>
        </w:rPr>
      </w:pPr>
    </w:p>
    <w:p w14:paraId="78E6A6D4" w14:textId="3C686CFE" w:rsidR="004A119A" w:rsidRPr="00044DA3" w:rsidRDefault="004A119A" w:rsidP="00075D59">
      <w:pPr>
        <w:rPr>
          <w:rFonts w:asciiTheme="minorHAnsi" w:hAnsiTheme="minorHAnsi" w:cstheme="minorHAnsi"/>
          <w:color w:val="000000" w:themeColor="text1"/>
          <w:u w:val="single"/>
          <w:lang w:val="fr-FR"/>
        </w:rPr>
      </w:pPr>
    </w:p>
    <w:p w14:paraId="0D2A2E22" w14:textId="77777777" w:rsidR="004A119A" w:rsidRPr="00044DA3" w:rsidRDefault="004A119A" w:rsidP="00075D59">
      <w:pPr>
        <w:rPr>
          <w:rFonts w:asciiTheme="minorHAnsi" w:hAnsiTheme="minorHAnsi" w:cstheme="minorHAnsi"/>
          <w:color w:val="000000" w:themeColor="text1"/>
          <w:u w:val="single"/>
          <w:lang w:val="fr-FR"/>
        </w:rPr>
      </w:pPr>
    </w:p>
    <w:p w14:paraId="65BC8E13" w14:textId="77777777" w:rsidR="00075D59" w:rsidRPr="00044DA3" w:rsidRDefault="00075D59" w:rsidP="00075D59">
      <w:pPr>
        <w:jc w:val="center"/>
        <w:rPr>
          <w:rFonts w:asciiTheme="minorHAnsi" w:hAnsiTheme="minorHAnsi" w:cstheme="minorHAnsi"/>
          <w:i/>
          <w:color w:val="000000" w:themeColor="text1"/>
          <w:lang w:val="fr-FR"/>
        </w:rPr>
      </w:pPr>
      <w:r w:rsidRPr="00044DA3">
        <w:rPr>
          <w:rFonts w:asciiTheme="minorHAnsi" w:hAnsiTheme="minorHAnsi" w:cstheme="minorHAnsi"/>
          <w:i/>
          <w:color w:val="000000" w:themeColor="text1"/>
          <w:lang w:val="fr-FR"/>
        </w:rPr>
        <w:t>Merci de cocher la</w:t>
      </w:r>
      <w:r w:rsidR="00060F11" w:rsidRPr="00044DA3">
        <w:rPr>
          <w:rFonts w:asciiTheme="minorHAnsi" w:hAnsiTheme="minorHAnsi" w:cstheme="minorHAnsi"/>
          <w:i/>
          <w:color w:val="000000" w:themeColor="text1"/>
          <w:lang w:val="fr-FR"/>
        </w:rPr>
        <w:t>/les</w:t>
      </w:r>
      <w:r w:rsidRPr="00044DA3">
        <w:rPr>
          <w:rFonts w:asciiTheme="minorHAnsi" w:hAnsiTheme="minorHAnsi" w:cstheme="minorHAnsi"/>
          <w:i/>
          <w:color w:val="000000" w:themeColor="text1"/>
          <w:lang w:val="fr-FR"/>
        </w:rPr>
        <w:t xml:space="preserve"> case</w:t>
      </w:r>
      <w:r w:rsidR="00060F11" w:rsidRPr="00044DA3">
        <w:rPr>
          <w:rFonts w:asciiTheme="minorHAnsi" w:hAnsiTheme="minorHAnsi" w:cstheme="minorHAnsi"/>
          <w:i/>
          <w:color w:val="000000" w:themeColor="text1"/>
          <w:lang w:val="fr-FR"/>
        </w:rPr>
        <w:t>(s)</w:t>
      </w:r>
      <w:r w:rsidRPr="00044DA3">
        <w:rPr>
          <w:rFonts w:asciiTheme="minorHAnsi" w:hAnsiTheme="minorHAnsi" w:cstheme="minorHAnsi"/>
          <w:i/>
          <w:color w:val="000000" w:themeColor="text1"/>
          <w:lang w:val="fr-FR"/>
        </w:rPr>
        <w:t xml:space="preserve"> correspondante</w:t>
      </w:r>
      <w:r w:rsidR="00060F11" w:rsidRPr="00044DA3">
        <w:rPr>
          <w:rFonts w:asciiTheme="minorHAnsi" w:hAnsiTheme="minorHAnsi" w:cstheme="minorHAnsi"/>
          <w:i/>
          <w:color w:val="000000" w:themeColor="text1"/>
          <w:lang w:val="fr-FR"/>
        </w:rPr>
        <w:t>(s)</w:t>
      </w:r>
      <w:r w:rsidRPr="00044DA3">
        <w:rPr>
          <w:rFonts w:asciiTheme="minorHAnsi" w:hAnsiTheme="minorHAnsi" w:cstheme="minorHAnsi"/>
          <w:i/>
          <w:color w:val="000000" w:themeColor="text1"/>
          <w:lang w:val="fr-FR"/>
        </w:rPr>
        <w:t> :</w:t>
      </w:r>
    </w:p>
    <w:p w14:paraId="0DA35422" w14:textId="77777777" w:rsidR="00075D59" w:rsidRPr="00044DA3" w:rsidRDefault="00075D59" w:rsidP="00075D59">
      <w:pPr>
        <w:jc w:val="center"/>
        <w:rPr>
          <w:rFonts w:asciiTheme="minorHAnsi" w:hAnsiTheme="minorHAnsi" w:cstheme="minorHAnsi"/>
          <w:i/>
          <w:color w:val="000000" w:themeColor="text1"/>
          <w:lang w:val="fr-FR"/>
        </w:rPr>
      </w:pPr>
    </w:p>
    <w:p w14:paraId="4DDF5F0A" w14:textId="77777777" w:rsidR="00075D59" w:rsidRPr="00044DA3" w:rsidRDefault="00075D59" w:rsidP="00075D59">
      <w:pPr>
        <w:jc w:val="center"/>
        <w:rPr>
          <w:rFonts w:asciiTheme="minorHAnsi" w:hAnsiTheme="minorHAnsi" w:cstheme="minorHAnsi"/>
          <w:color w:val="000000" w:themeColor="text1"/>
          <w:lang w:val="fr-FR"/>
        </w:rPr>
      </w:pPr>
      <w:r w:rsidRPr="00044DA3">
        <w:rPr>
          <w:rFonts w:asciiTheme="minorHAnsi" w:hAnsiTheme="minorHAnsi" w:cstheme="minorHAnsi"/>
          <w:color w:val="000000" w:themeColor="text1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044DA3">
        <w:rPr>
          <w:rFonts w:asciiTheme="minorHAnsi" w:hAnsiTheme="minorHAnsi" w:cstheme="minorHAnsi"/>
          <w:color w:val="000000" w:themeColor="text1"/>
          <w:lang w:val="fr-FR"/>
        </w:rPr>
        <w:instrText xml:space="preserve"> FORMCHECKBOX </w:instrText>
      </w:r>
      <w:r w:rsidR="00000000">
        <w:rPr>
          <w:rFonts w:asciiTheme="minorHAnsi" w:hAnsiTheme="minorHAnsi" w:cstheme="minorHAnsi"/>
          <w:color w:val="000000" w:themeColor="text1"/>
          <w:lang w:val="fr-FR"/>
        </w:rPr>
      </w:r>
      <w:r w:rsidR="00000000">
        <w:rPr>
          <w:rFonts w:asciiTheme="minorHAnsi" w:hAnsiTheme="minorHAnsi" w:cstheme="minorHAnsi"/>
          <w:color w:val="000000" w:themeColor="text1"/>
          <w:lang w:val="fr-FR"/>
        </w:rPr>
        <w:fldChar w:fldCharType="separate"/>
      </w:r>
      <w:r w:rsidRPr="00044DA3">
        <w:rPr>
          <w:rFonts w:asciiTheme="minorHAnsi" w:hAnsiTheme="minorHAnsi" w:cstheme="minorHAnsi"/>
          <w:color w:val="000000" w:themeColor="text1"/>
          <w:lang w:val="fr-FR"/>
        </w:rPr>
        <w:fldChar w:fldCharType="end"/>
      </w:r>
      <w:bookmarkEnd w:id="0"/>
      <w:r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044DA3">
        <w:rPr>
          <w:rFonts w:asciiTheme="minorHAnsi" w:hAnsiTheme="minorHAnsi" w:cstheme="minorHAnsi"/>
          <w:b/>
          <w:color w:val="000000" w:themeColor="text1"/>
          <w:lang w:val="fr-FR"/>
        </w:rPr>
        <w:t>GUADELOUPE</w:t>
      </w:r>
      <w:r w:rsidRPr="00044DA3">
        <w:rPr>
          <w:rFonts w:asciiTheme="minorHAnsi" w:hAnsiTheme="minorHAnsi" w:cstheme="minorHAnsi"/>
          <w:color w:val="000000" w:themeColor="text1"/>
          <w:lang w:val="fr-FR"/>
        </w:rPr>
        <w:tab/>
      </w:r>
      <w:r w:rsidRPr="00044DA3">
        <w:rPr>
          <w:rFonts w:asciiTheme="minorHAnsi" w:hAnsiTheme="minorHAnsi" w:cstheme="minorHAnsi"/>
          <w:color w:val="000000" w:themeColor="text1"/>
          <w:lang w:val="fr-FR"/>
        </w:rPr>
        <w:tab/>
      </w:r>
      <w:r w:rsidRPr="00044DA3">
        <w:rPr>
          <w:rFonts w:asciiTheme="minorHAnsi" w:hAnsiTheme="minorHAnsi" w:cstheme="minorHAnsi"/>
          <w:color w:val="000000" w:themeColor="text1"/>
          <w:lang w:val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044DA3">
        <w:rPr>
          <w:rFonts w:asciiTheme="minorHAnsi" w:hAnsiTheme="minorHAnsi" w:cstheme="minorHAnsi"/>
          <w:color w:val="000000" w:themeColor="text1"/>
          <w:lang w:val="fr-FR"/>
        </w:rPr>
        <w:instrText xml:space="preserve"> FORMCHECKBOX </w:instrText>
      </w:r>
      <w:r w:rsidR="00000000">
        <w:rPr>
          <w:rFonts w:asciiTheme="minorHAnsi" w:hAnsiTheme="minorHAnsi" w:cstheme="minorHAnsi"/>
          <w:color w:val="000000" w:themeColor="text1"/>
          <w:lang w:val="fr-FR"/>
        </w:rPr>
      </w:r>
      <w:r w:rsidR="00000000">
        <w:rPr>
          <w:rFonts w:asciiTheme="minorHAnsi" w:hAnsiTheme="minorHAnsi" w:cstheme="minorHAnsi"/>
          <w:color w:val="000000" w:themeColor="text1"/>
          <w:lang w:val="fr-FR"/>
        </w:rPr>
        <w:fldChar w:fldCharType="separate"/>
      </w:r>
      <w:r w:rsidRPr="00044DA3">
        <w:rPr>
          <w:rFonts w:asciiTheme="minorHAnsi" w:hAnsiTheme="minorHAnsi" w:cstheme="minorHAnsi"/>
          <w:color w:val="000000" w:themeColor="text1"/>
          <w:lang w:val="fr-FR"/>
        </w:rPr>
        <w:fldChar w:fldCharType="end"/>
      </w:r>
      <w:bookmarkEnd w:id="1"/>
      <w:r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044DA3">
        <w:rPr>
          <w:rFonts w:asciiTheme="minorHAnsi" w:hAnsiTheme="minorHAnsi" w:cstheme="minorHAnsi"/>
          <w:b/>
          <w:color w:val="000000" w:themeColor="text1"/>
          <w:lang w:val="fr-FR"/>
        </w:rPr>
        <w:t>ILES DU NORD</w:t>
      </w:r>
    </w:p>
    <w:p w14:paraId="0D4DCF70" w14:textId="77777777" w:rsidR="00075D59" w:rsidRPr="00044DA3" w:rsidRDefault="00075D59" w:rsidP="00075D59">
      <w:pPr>
        <w:rPr>
          <w:rFonts w:asciiTheme="minorHAnsi" w:hAnsiTheme="minorHAnsi" w:cstheme="minorHAnsi"/>
          <w:color w:val="000000" w:themeColor="text1"/>
          <w:u w:val="single"/>
          <w:lang w:val="fr-FR"/>
        </w:rPr>
      </w:pPr>
    </w:p>
    <w:p w14:paraId="7D1BB621" w14:textId="77777777" w:rsidR="00075D59" w:rsidRPr="00044DA3" w:rsidRDefault="00075D59" w:rsidP="00075D59">
      <w:pPr>
        <w:rPr>
          <w:rFonts w:asciiTheme="minorHAnsi" w:hAnsiTheme="minorHAnsi" w:cstheme="minorHAnsi"/>
          <w:b/>
          <w:color w:val="1F497D"/>
          <w:lang w:val="fr-FR"/>
        </w:rPr>
      </w:pPr>
    </w:p>
    <w:p w14:paraId="28BFE18C" w14:textId="77777777" w:rsidR="00F940E6" w:rsidRPr="00044DA3" w:rsidRDefault="00F940E6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Theme="minorHAnsi" w:hAnsiTheme="minorHAnsi" w:cstheme="minorHAnsi"/>
          <w:b/>
          <w:lang w:val="fr-FR"/>
        </w:rPr>
      </w:pPr>
      <w:r w:rsidRPr="00044DA3">
        <w:rPr>
          <w:rFonts w:asciiTheme="minorHAnsi" w:hAnsiTheme="minorHAnsi" w:cstheme="minorHAnsi"/>
          <w:b/>
          <w:lang w:val="fr-FR"/>
        </w:rPr>
        <w:t>Données personnelles</w:t>
      </w:r>
    </w:p>
    <w:p w14:paraId="2B2703E7" w14:textId="7EE4C0A8" w:rsidR="004E0564" w:rsidRPr="00044DA3" w:rsidRDefault="00075D59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Theme="minorHAnsi" w:hAnsiTheme="minorHAnsi" w:cstheme="minorHAnsi"/>
          <w:lang w:val="fr-FR"/>
        </w:rPr>
      </w:pPr>
      <w:r w:rsidRPr="00044DA3">
        <w:rPr>
          <w:rFonts w:asciiTheme="minorHAnsi" w:hAnsiTheme="minorHAnsi" w:cstheme="minorHAnsi"/>
          <w:b/>
          <w:lang w:val="fr-FR"/>
        </w:rPr>
        <w:t>N</w:t>
      </w:r>
      <w:r w:rsidR="004E0564" w:rsidRPr="00044DA3">
        <w:rPr>
          <w:rFonts w:asciiTheme="minorHAnsi" w:hAnsiTheme="minorHAnsi" w:cstheme="minorHAnsi"/>
          <w:b/>
          <w:lang w:val="fr-FR"/>
        </w:rPr>
        <w:t>OM</w:t>
      </w:r>
      <w:r w:rsidRPr="00044DA3">
        <w:rPr>
          <w:rFonts w:asciiTheme="minorHAnsi" w:hAnsiTheme="minorHAnsi" w:cstheme="minorHAnsi"/>
          <w:b/>
          <w:lang w:val="fr-FR"/>
        </w:rPr>
        <w:t> :</w:t>
      </w:r>
      <w:r w:rsidRPr="00044DA3">
        <w:rPr>
          <w:rFonts w:asciiTheme="minorHAnsi" w:hAnsiTheme="minorHAnsi" w:cstheme="minorHAnsi"/>
          <w:b/>
          <w:lang w:val="fr-FR"/>
        </w:rPr>
        <w:tab/>
      </w:r>
      <w:r w:rsidRPr="00044DA3">
        <w:rPr>
          <w:rFonts w:asciiTheme="minorHAnsi" w:hAnsiTheme="minorHAnsi" w:cstheme="minorHAnsi"/>
          <w:b/>
          <w:lang w:val="fr-FR"/>
        </w:rPr>
        <w:tab/>
      </w:r>
      <w:r w:rsidRPr="00044DA3">
        <w:rPr>
          <w:rFonts w:asciiTheme="minorHAnsi" w:hAnsiTheme="minorHAnsi" w:cstheme="minorHAnsi"/>
          <w:b/>
          <w:lang w:val="fr-FR"/>
        </w:rPr>
        <w:tab/>
      </w:r>
      <w:r w:rsidR="004E0564" w:rsidRPr="00044DA3">
        <w:rPr>
          <w:rFonts w:asciiTheme="minorHAnsi" w:hAnsiTheme="minorHAnsi" w:cstheme="minorHAnsi"/>
          <w:b/>
          <w:lang w:val="fr-FR"/>
        </w:rPr>
        <w:t xml:space="preserve">    </w:t>
      </w:r>
      <w:r w:rsidRPr="00044DA3">
        <w:rPr>
          <w:rFonts w:asciiTheme="minorHAnsi" w:hAnsiTheme="minorHAnsi" w:cstheme="minorHAnsi"/>
          <w:b/>
          <w:lang w:val="fr-FR"/>
        </w:rPr>
        <w:t>Prénom :</w:t>
      </w:r>
      <w:r w:rsidR="004E0564" w:rsidRPr="00044DA3">
        <w:rPr>
          <w:rFonts w:asciiTheme="minorHAnsi" w:hAnsiTheme="minorHAnsi" w:cstheme="minorHAnsi"/>
          <w:b/>
          <w:lang w:val="fr-FR"/>
        </w:rPr>
        <w:t xml:space="preserve">              </w:t>
      </w:r>
    </w:p>
    <w:p w14:paraId="12CD8EC3" w14:textId="14014CF3" w:rsidR="00075D59" w:rsidRPr="00044DA3" w:rsidRDefault="00000000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Theme="minorHAnsi" w:hAnsiTheme="minorHAnsi" w:cstheme="minorHAnsi"/>
          <w:lang w:val="fr-FR"/>
        </w:rPr>
      </w:pPr>
      <w:sdt>
        <w:sdtPr>
          <w:rPr>
            <w:rFonts w:asciiTheme="minorHAnsi" w:hAnsiTheme="minorHAnsi" w:cstheme="minorHAnsi"/>
            <w:lang w:val="fr-FR"/>
          </w:rPr>
          <w:id w:val="142556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0564" w:rsidRPr="00044DA3">
            <w:rPr>
              <w:rFonts w:ascii="MS Gothic" w:eastAsia="MS Gothic" w:hAnsi="MS Gothic" w:cstheme="minorHAnsi"/>
              <w:lang w:val="fr-FR"/>
            </w:rPr>
            <w:t>☐</w:t>
          </w:r>
        </w:sdtContent>
      </w:sdt>
      <w:r w:rsidR="004E0564" w:rsidRPr="00044DA3">
        <w:rPr>
          <w:rFonts w:asciiTheme="minorHAnsi" w:hAnsiTheme="minorHAnsi" w:cstheme="minorHAnsi"/>
          <w:lang w:val="fr-FR"/>
        </w:rPr>
        <w:t xml:space="preserve"> </w:t>
      </w:r>
      <w:r w:rsidR="00443C9B" w:rsidRPr="00044DA3">
        <w:rPr>
          <w:rFonts w:asciiTheme="minorHAnsi" w:hAnsiTheme="minorHAnsi" w:cstheme="minorHAnsi"/>
          <w:lang w:val="fr-FR"/>
        </w:rPr>
        <w:t xml:space="preserve">En activité        </w:t>
      </w:r>
      <w:r w:rsidR="004E0564" w:rsidRPr="00044DA3">
        <w:rPr>
          <w:rFonts w:asciiTheme="minorHAnsi" w:hAnsiTheme="minorHAnsi" w:cstheme="minorHAnsi"/>
          <w:lang w:val="fr-FR"/>
        </w:rPr>
        <w:tab/>
      </w:r>
      <w:sdt>
        <w:sdtPr>
          <w:rPr>
            <w:rFonts w:asciiTheme="minorHAnsi" w:hAnsiTheme="minorHAnsi" w:cstheme="minorHAnsi"/>
            <w:lang w:val="fr-FR"/>
          </w:rPr>
          <w:id w:val="-1297687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0564" w:rsidRPr="00044DA3">
            <w:rPr>
              <w:rFonts w:ascii="MS Gothic" w:eastAsia="MS Gothic" w:hAnsi="MS Gothic" w:cstheme="minorHAnsi"/>
              <w:lang w:val="fr-FR"/>
            </w:rPr>
            <w:t>☐</w:t>
          </w:r>
        </w:sdtContent>
      </w:sdt>
      <w:r w:rsidR="004E0564" w:rsidRPr="00044DA3">
        <w:rPr>
          <w:rFonts w:asciiTheme="minorHAnsi" w:hAnsiTheme="minorHAnsi" w:cstheme="minorHAnsi"/>
          <w:lang w:val="fr-FR"/>
        </w:rPr>
        <w:t xml:space="preserve"> Retraité – Date :</w:t>
      </w:r>
    </w:p>
    <w:p w14:paraId="72EA7A25" w14:textId="77777777" w:rsidR="00075D59" w:rsidRPr="00044DA3" w:rsidRDefault="00075D59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lang w:val="fr-FR"/>
        </w:rPr>
      </w:pPr>
      <w:r w:rsidRPr="00044DA3">
        <w:rPr>
          <w:rFonts w:asciiTheme="minorHAnsi" w:hAnsiTheme="minorHAnsi" w:cstheme="minorHAnsi"/>
          <w:lang w:val="fr-FR"/>
        </w:rPr>
        <w:t xml:space="preserve">Adresse : </w:t>
      </w:r>
    </w:p>
    <w:p w14:paraId="285CDD32" w14:textId="77777777" w:rsidR="006C0BC9" w:rsidRPr="00044DA3" w:rsidRDefault="006C0BC9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lang w:val="fr-FR"/>
        </w:rPr>
      </w:pPr>
    </w:p>
    <w:p w14:paraId="0D9E9578" w14:textId="7E388E5A" w:rsidR="006C0BC9" w:rsidRPr="00044DA3" w:rsidRDefault="006C0BC9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Theme="minorHAnsi" w:hAnsiTheme="minorHAnsi" w:cstheme="minorHAnsi"/>
          <w:lang w:val="fr-FR"/>
        </w:rPr>
      </w:pPr>
      <w:r w:rsidRPr="00044DA3">
        <w:rPr>
          <w:rFonts w:asciiTheme="minorHAnsi" w:hAnsiTheme="minorHAnsi" w:cstheme="minorHAnsi"/>
          <w:lang w:val="fr-FR"/>
        </w:rPr>
        <w:t>Téléphone </w:t>
      </w:r>
      <w:r w:rsidR="00443C9B" w:rsidRPr="00044DA3">
        <w:rPr>
          <w:rFonts w:asciiTheme="minorHAnsi" w:hAnsiTheme="minorHAnsi" w:cstheme="minorHAnsi"/>
          <w:lang w:val="fr-FR"/>
        </w:rPr>
        <w:t xml:space="preserve">mobile </w:t>
      </w:r>
      <w:r w:rsidRPr="00044DA3">
        <w:rPr>
          <w:rFonts w:asciiTheme="minorHAnsi" w:hAnsiTheme="minorHAnsi" w:cstheme="minorHAnsi"/>
          <w:lang w:val="fr-FR"/>
        </w:rPr>
        <w:t xml:space="preserve">(obligatoire) : </w:t>
      </w:r>
    </w:p>
    <w:p w14:paraId="17D8C8F4" w14:textId="77777777" w:rsidR="00075D59" w:rsidRPr="00044DA3" w:rsidRDefault="00075D59" w:rsidP="004E0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Theme="minorHAnsi" w:hAnsiTheme="minorHAnsi" w:cstheme="minorHAnsi"/>
          <w:lang w:val="fr-FR"/>
        </w:rPr>
      </w:pPr>
      <w:r w:rsidRPr="00044DA3">
        <w:rPr>
          <w:rFonts w:asciiTheme="minorHAnsi" w:hAnsiTheme="minorHAnsi" w:cstheme="minorHAnsi"/>
          <w:lang w:val="fr-FR"/>
        </w:rPr>
        <w:t xml:space="preserve">Adresse mail (obligatoire) : </w:t>
      </w:r>
    </w:p>
    <w:p w14:paraId="72A2007E" w14:textId="77777777" w:rsidR="00075D59" w:rsidRPr="00044DA3" w:rsidRDefault="00075D59" w:rsidP="00075D59">
      <w:pPr>
        <w:rPr>
          <w:rFonts w:asciiTheme="minorHAnsi" w:hAnsiTheme="minorHAnsi" w:cstheme="minorHAnsi"/>
          <w:lang w:val="fr-FR"/>
        </w:rPr>
      </w:pPr>
    </w:p>
    <w:p w14:paraId="4BF9E965" w14:textId="77777777" w:rsidR="00060F11" w:rsidRPr="00044DA3" w:rsidRDefault="00060F11" w:rsidP="00CD51E0">
      <w:pPr>
        <w:jc w:val="both"/>
        <w:rPr>
          <w:rFonts w:asciiTheme="minorHAnsi" w:hAnsiTheme="minorHAnsi" w:cstheme="minorHAnsi"/>
          <w:lang w:val="fr-FR"/>
        </w:rPr>
      </w:pPr>
    </w:p>
    <w:p w14:paraId="4D7B98D7" w14:textId="77777777" w:rsidR="00075D59" w:rsidRPr="00044DA3" w:rsidRDefault="00075D59" w:rsidP="00CD51E0">
      <w:pPr>
        <w:widowControl/>
        <w:adjustRightInd w:val="0"/>
        <w:jc w:val="both"/>
        <w:rPr>
          <w:rFonts w:asciiTheme="minorHAnsi" w:hAnsiTheme="minorHAnsi" w:cstheme="minorHAnsi"/>
          <w:color w:val="000000"/>
          <w:lang w:val="fr-FR"/>
        </w:rPr>
      </w:pPr>
      <w:r w:rsidRPr="00044DA3">
        <w:rPr>
          <w:rFonts w:asciiTheme="minorHAnsi" w:hAnsiTheme="minorHAnsi" w:cstheme="minorHAnsi"/>
          <w:b/>
          <w:bCs/>
          <w:color w:val="000000"/>
          <w:lang w:val="fr-FR"/>
        </w:rPr>
        <w:t xml:space="preserve">Déclare sur l’honneur </w:t>
      </w:r>
      <w:r w:rsidRPr="00044DA3">
        <w:rPr>
          <w:rFonts w:asciiTheme="minorHAnsi" w:hAnsiTheme="minorHAnsi" w:cstheme="minorHAnsi"/>
          <w:color w:val="000000"/>
          <w:lang w:val="fr-FR"/>
        </w:rPr>
        <w:t xml:space="preserve">: </w:t>
      </w:r>
    </w:p>
    <w:p w14:paraId="19A33F15" w14:textId="77777777" w:rsidR="006C0BC9" w:rsidRPr="00044DA3" w:rsidRDefault="006C0BC9" w:rsidP="00CD51E0">
      <w:pPr>
        <w:widowControl/>
        <w:adjustRightInd w:val="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26B7CD57" w14:textId="0D558119" w:rsidR="00075D59" w:rsidRPr="00044DA3" w:rsidRDefault="00000000" w:rsidP="00CD51E0">
      <w:pPr>
        <w:widowControl/>
        <w:adjustRightInd w:val="0"/>
        <w:jc w:val="both"/>
        <w:rPr>
          <w:rFonts w:asciiTheme="minorHAnsi" w:hAnsiTheme="minorHAnsi" w:cstheme="minorHAnsi"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/>
            <w:lang w:val="fr-FR"/>
          </w:rPr>
          <w:id w:val="-746272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/>
              <w:lang w:val="fr-FR"/>
            </w:rPr>
            <w:t>☐</w:t>
          </w:r>
        </w:sdtContent>
      </w:sdt>
      <w:r w:rsidR="00075D59" w:rsidRPr="00044DA3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75D59" w:rsidRPr="00044DA3">
        <w:rPr>
          <w:rFonts w:asciiTheme="minorHAnsi" w:hAnsiTheme="minorHAnsi" w:cstheme="minorHAnsi"/>
          <w:b/>
          <w:bCs/>
          <w:color w:val="000000"/>
          <w:lang w:val="fr-FR"/>
        </w:rPr>
        <w:t xml:space="preserve">Ne pas 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détenir directement ou indirectement des intérêts particuliers </w:t>
      </w:r>
      <w:r w:rsidR="00CD51E0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de 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quel</w:t>
      </w:r>
      <w:r w:rsidR="00CD51E0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le que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</w:t>
      </w:r>
      <w:r w:rsidR="00CD51E0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nature que ce soit, afin de garantir tout conflit d’intérêt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</w:t>
      </w:r>
    </w:p>
    <w:p w14:paraId="744D4BBC" w14:textId="77777777" w:rsidR="00075D59" w:rsidRPr="00044DA3" w:rsidRDefault="00075D59" w:rsidP="00CD51E0">
      <w:pPr>
        <w:widowControl/>
        <w:adjustRightInd w:val="0"/>
        <w:jc w:val="both"/>
        <w:rPr>
          <w:rFonts w:asciiTheme="minorHAnsi" w:hAnsiTheme="minorHAnsi" w:cstheme="minorHAnsi"/>
          <w:color w:val="000000" w:themeColor="text1"/>
          <w:lang w:val="fr-FR"/>
        </w:rPr>
      </w:pPr>
    </w:p>
    <w:p w14:paraId="545F4FED" w14:textId="502DC4F2" w:rsidR="00075D59" w:rsidRPr="00044DA3" w:rsidRDefault="00000000" w:rsidP="00CD51E0">
      <w:pPr>
        <w:widowControl/>
        <w:adjustRightInd w:val="0"/>
        <w:jc w:val="both"/>
        <w:rPr>
          <w:rFonts w:asciiTheme="minorHAnsi" w:hAnsiTheme="minorHAnsi" w:cstheme="minorHAnsi"/>
          <w:b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 w:themeColor="text1"/>
            <w:lang w:val="fr-FR"/>
          </w:rPr>
          <w:id w:val="-1918154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 w:themeColor="text1"/>
              <w:lang w:val="fr-FR"/>
            </w:rPr>
            <w:t>☐</w:t>
          </w:r>
        </w:sdtContent>
      </w:sdt>
      <w:r w:rsidR="00075D59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Ne pas être salarié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(e)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dans les associations, établissements, services ou lieux de vie et d’accueil</w:t>
      </w:r>
      <w:r w:rsidR="00315F8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concernés </w:t>
      </w:r>
      <w:r w:rsidR="001A61B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par le dispositif ou, </w:t>
      </w:r>
      <w:r w:rsidR="001A61BA" w:rsidRPr="00044DA3">
        <w:rPr>
          <w:b/>
          <w:color w:val="000000" w:themeColor="text1"/>
          <w:lang w:val="fr-FR"/>
        </w:rPr>
        <w:t>le cas échéant, de signaler les demandes sur lesquelles je serai sollicité(e)s) afin qu’une autre personne qualifiée puisse intervenir en lieu et place</w:t>
      </w:r>
      <w:r w:rsidR="00443C9B" w:rsidRPr="00044DA3">
        <w:rPr>
          <w:b/>
          <w:color w:val="000000" w:themeColor="text1"/>
          <w:lang w:val="fr-FR"/>
        </w:rPr>
        <w:t xml:space="preserve"> 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</w:t>
      </w:r>
    </w:p>
    <w:p w14:paraId="678A0ED6" w14:textId="77777777" w:rsidR="00075D59" w:rsidRPr="00044DA3" w:rsidRDefault="00075D59" w:rsidP="00CD51E0">
      <w:pPr>
        <w:widowControl/>
        <w:adjustRightInd w:val="0"/>
        <w:jc w:val="both"/>
        <w:rPr>
          <w:rFonts w:asciiTheme="minorHAnsi" w:hAnsiTheme="minorHAnsi" w:cstheme="minorHAnsi"/>
          <w:color w:val="000000" w:themeColor="text1"/>
          <w:lang w:val="fr-FR"/>
        </w:rPr>
      </w:pPr>
    </w:p>
    <w:p w14:paraId="36681C7B" w14:textId="63144063" w:rsidR="00075D59" w:rsidRPr="00044DA3" w:rsidRDefault="00000000" w:rsidP="00CD51E0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 w:themeColor="text1"/>
            <w:lang w:val="fr-FR"/>
          </w:rPr>
          <w:id w:val="-1856483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1E0" w:rsidRPr="00044DA3">
            <w:rPr>
              <w:rFonts w:ascii="MS Gothic" w:eastAsia="MS Gothic" w:hAnsi="MS Gothic" w:cs="Segoe UI Symbol"/>
              <w:color w:val="000000" w:themeColor="text1"/>
              <w:lang w:val="fr-FR"/>
            </w:rPr>
            <w:t>☐</w:t>
          </w:r>
        </w:sdtContent>
      </w:sdt>
      <w:r w:rsidR="00075D59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6C0BC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Ne pas être membre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d’un conseil d’administration d’une association, établissements, services ou lieux de vie et d’accueil intéressés par la demande</w:t>
      </w:r>
      <w:r w:rsidR="001A61B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concerné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e</w:t>
      </w:r>
      <w:r w:rsidR="001A61B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par le dispositif ou, </w:t>
      </w:r>
      <w:r w:rsidR="001A61BA" w:rsidRPr="00044DA3">
        <w:rPr>
          <w:b/>
          <w:color w:val="000000" w:themeColor="text1"/>
          <w:lang w:val="fr-FR"/>
        </w:rPr>
        <w:t>le cas échéant, de signaler les demandes sur lesquelles je serai sollicité(e)s) afin qu’une autre personne qualifiée puisse intervenir en lieu et place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</w:t>
      </w:r>
    </w:p>
    <w:p w14:paraId="5319745F" w14:textId="77777777" w:rsidR="00CD51E0" w:rsidRPr="00044DA3" w:rsidRDefault="00CD51E0" w:rsidP="00CD51E0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</w:p>
    <w:p w14:paraId="1145244E" w14:textId="58F839D4" w:rsidR="00075D59" w:rsidRPr="00044DA3" w:rsidRDefault="00000000" w:rsidP="00CD51E0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 w:themeColor="text1"/>
            <w:lang w:val="fr-FR"/>
          </w:rPr>
          <w:id w:val="1876809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1E0" w:rsidRPr="00044DA3">
            <w:rPr>
              <w:rFonts w:ascii="MS Gothic" w:eastAsia="MS Gothic" w:hAnsi="MS Gothic" w:cs="Segoe UI Symbol"/>
              <w:color w:val="000000" w:themeColor="text1"/>
              <w:lang w:val="fr-FR"/>
            </w:rPr>
            <w:t>☐</w:t>
          </w:r>
        </w:sdtContent>
      </w:sdt>
      <w:r w:rsidR="00CD51E0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CD51E0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Ne pas exercer de fonctions au sein d’une autorité, aya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nt compétence sur ces domaines </w:t>
      </w:r>
    </w:p>
    <w:p w14:paraId="45CF5AE6" w14:textId="1EA18D71" w:rsidR="00443C9B" w:rsidRPr="00044DA3" w:rsidRDefault="00443C9B" w:rsidP="00CD51E0">
      <w:pPr>
        <w:widowControl/>
        <w:adjustRightInd w:val="0"/>
        <w:jc w:val="both"/>
        <w:rPr>
          <w:rFonts w:asciiTheme="minorHAnsi" w:hAnsiTheme="minorHAnsi" w:cstheme="minorHAnsi"/>
          <w:color w:val="000000" w:themeColor="text1"/>
          <w:lang w:val="fr-FR"/>
        </w:rPr>
      </w:pPr>
    </w:p>
    <w:p w14:paraId="0410B7D5" w14:textId="74285B1E" w:rsidR="004A119A" w:rsidRPr="00044DA3" w:rsidRDefault="00000000" w:rsidP="004A119A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 w:themeColor="text1"/>
            <w:lang w:val="fr-FR"/>
          </w:rPr>
          <w:id w:val="1654322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119A" w:rsidRPr="00044DA3">
            <w:rPr>
              <w:rFonts w:ascii="MS Gothic" w:eastAsia="MS Gothic" w:hAnsi="MS Gothic" w:cs="Segoe UI Symbol"/>
              <w:color w:val="000000" w:themeColor="text1"/>
              <w:lang w:val="fr-FR"/>
            </w:rPr>
            <w:t>☐</w:t>
          </w:r>
        </w:sdtContent>
      </w:sdt>
      <w:r w:rsidR="004A119A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DB2463" w:rsidRPr="00044DA3">
        <w:rPr>
          <w:rFonts w:asciiTheme="minorHAnsi" w:hAnsiTheme="minorHAnsi" w:cstheme="minorHAnsi"/>
          <w:b/>
          <w:color w:val="000000" w:themeColor="text1"/>
          <w:lang w:val="fr-FR"/>
        </w:rPr>
        <w:t>S’engager à n</w:t>
      </w:r>
      <w:r w:rsidR="002E1A23" w:rsidRPr="00044DA3">
        <w:rPr>
          <w:rFonts w:asciiTheme="minorHAnsi" w:hAnsiTheme="minorHAnsi" w:cstheme="minorHAnsi"/>
          <w:b/>
          <w:color w:val="000000" w:themeColor="text1"/>
          <w:lang w:val="fr-FR"/>
        </w:rPr>
        <w:t>e collecter et traiter que les</w:t>
      </w:r>
      <w:r w:rsidR="002E1A23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2E1A2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seules données pertinentes </w:t>
      </w:r>
      <w:r w:rsidR="00B9459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de l’usager </w:t>
      </w:r>
      <w:r w:rsidR="003F3D6C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mises à ma</w:t>
      </w:r>
      <w:r w:rsidR="00F940E6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disposition, </w:t>
      </w:r>
      <w:r w:rsidR="008971A8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</w:t>
      </w:r>
      <w:r w:rsidR="002E1A2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écessaires à la défense de</w:t>
      </w:r>
      <w:r w:rsidR="00B9459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se</w:t>
      </w:r>
      <w:r w:rsidR="002E1A2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s droits </w:t>
      </w:r>
      <w:r w:rsidR="00B9459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et à l’en informer (article</w:t>
      </w:r>
      <w:r w:rsidR="00395648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s</w:t>
      </w:r>
      <w:r w:rsidR="00B9459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13 </w:t>
      </w:r>
      <w:r w:rsidR="00395648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à 15 </w:t>
      </w:r>
      <w:r w:rsidR="00B9459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du RGPD)</w:t>
      </w:r>
    </w:p>
    <w:p w14:paraId="36BBEA10" w14:textId="77777777" w:rsidR="004A119A" w:rsidRPr="00044DA3" w:rsidRDefault="004A119A" w:rsidP="00CD51E0">
      <w:pPr>
        <w:widowControl/>
        <w:adjustRightInd w:val="0"/>
        <w:jc w:val="both"/>
        <w:rPr>
          <w:rFonts w:asciiTheme="minorHAnsi" w:hAnsiTheme="minorHAnsi" w:cstheme="minorHAnsi"/>
          <w:color w:val="000000" w:themeColor="text1"/>
          <w:lang w:val="fr-FR"/>
        </w:rPr>
      </w:pPr>
    </w:p>
    <w:p w14:paraId="248E91D0" w14:textId="141CA971" w:rsidR="00075D59" w:rsidRPr="00044DA3" w:rsidRDefault="00000000" w:rsidP="00CD51E0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 w:themeColor="text1"/>
            <w:lang w:val="fr-FR"/>
          </w:rPr>
          <w:id w:val="1825305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 w:themeColor="text1"/>
              <w:lang w:val="fr-FR"/>
            </w:rPr>
            <w:t>☐</w:t>
          </w:r>
        </w:sdtContent>
      </w:sdt>
      <w:r w:rsidR="00075D59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DB2463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S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’engage</w:t>
      </w:r>
      <w:r w:rsidR="004A119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r</w:t>
      </w:r>
      <w:r w:rsidR="00075D59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à signaler tout changeme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nt de ma situation à cet égard</w:t>
      </w:r>
    </w:p>
    <w:p w14:paraId="0C7CAB5D" w14:textId="77777777" w:rsidR="001A61BA" w:rsidRPr="00044DA3" w:rsidRDefault="001A61BA" w:rsidP="00CD51E0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</w:p>
    <w:p w14:paraId="25C6B740" w14:textId="3C22ED8F" w:rsidR="001A61BA" w:rsidRPr="00044DA3" w:rsidRDefault="00000000" w:rsidP="001A61BA">
      <w:pPr>
        <w:widowControl/>
        <w:adjustRightInd w:val="0"/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 w:themeColor="text1"/>
            <w:lang w:val="fr-FR"/>
          </w:rPr>
          <w:id w:val="-221528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A61BA" w:rsidRPr="00044DA3">
            <w:rPr>
              <w:rFonts w:ascii="MS Gothic" w:eastAsia="MS Gothic" w:hAnsi="MS Gothic" w:cs="Segoe UI Symbol"/>
              <w:color w:val="000000" w:themeColor="text1"/>
              <w:lang w:val="fr-FR"/>
            </w:rPr>
            <w:t>☐</w:t>
          </w:r>
        </w:sdtContent>
      </w:sdt>
      <w:r w:rsidR="001A61BA" w:rsidRPr="00044DA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4A119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A</w:t>
      </w:r>
      <w:r w:rsidR="001A61BA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>voir pris connaissance des conditions d’éligibilité et des engagements en tant que personnes qualifié</w:t>
      </w:r>
      <w:r w:rsidR="00443C9B" w:rsidRPr="00044DA3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es, mentionnées au présent AMI </w:t>
      </w:r>
    </w:p>
    <w:p w14:paraId="5370C906" w14:textId="77777777" w:rsidR="001A61BA" w:rsidRPr="00044DA3" w:rsidRDefault="001A61BA" w:rsidP="00CD51E0">
      <w:pPr>
        <w:widowControl/>
        <w:adjustRightInd w:val="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28DCBC8E" w14:textId="4F2D2FDA" w:rsidR="00315F8A" w:rsidRPr="00044DA3" w:rsidRDefault="00315F8A" w:rsidP="00315F8A">
      <w:pPr>
        <w:jc w:val="both"/>
        <w:rPr>
          <w:rFonts w:asciiTheme="minorHAnsi" w:hAnsiTheme="minorHAnsi" w:cstheme="minorHAnsi"/>
          <w:lang w:val="fr-FR"/>
        </w:rPr>
      </w:pPr>
    </w:p>
    <w:p w14:paraId="1391AAC5" w14:textId="77777777" w:rsidR="004A119A" w:rsidRPr="00044DA3" w:rsidRDefault="004A119A" w:rsidP="00315F8A">
      <w:pPr>
        <w:jc w:val="both"/>
        <w:rPr>
          <w:rFonts w:asciiTheme="minorHAnsi" w:hAnsiTheme="minorHAnsi" w:cstheme="minorHAnsi"/>
          <w:lang w:val="fr-FR"/>
        </w:rPr>
      </w:pPr>
    </w:p>
    <w:p w14:paraId="373A511A" w14:textId="74140B78" w:rsidR="00075D59" w:rsidRPr="00044DA3" w:rsidRDefault="00F940E6" w:rsidP="00CD51E0">
      <w:pPr>
        <w:jc w:val="both"/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</w:pPr>
      <w:r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Pièces à joindre au formulaire de candidature :</w:t>
      </w:r>
    </w:p>
    <w:p w14:paraId="2FD829AB" w14:textId="77777777" w:rsidR="00F940E6" w:rsidRPr="007334D9" w:rsidRDefault="00F940E6" w:rsidP="00CD51E0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14:paraId="468FC3D1" w14:textId="498E5177" w:rsidR="004A119A" w:rsidRPr="007334D9" w:rsidRDefault="004A119A" w:rsidP="004A119A">
      <w:pPr>
        <w:pStyle w:val="Paragraphedeliste"/>
        <w:numPr>
          <w:ilvl w:val="0"/>
          <w:numId w:val="14"/>
        </w:numPr>
        <w:spacing w:before="0"/>
        <w:jc w:val="both"/>
        <w:rPr>
          <w:rFonts w:eastAsia="SimSun" w:cs="Mangal"/>
          <w:color w:val="000000"/>
          <w:kern w:val="1"/>
          <w:lang w:val="fr-FR" w:eastAsia="zh-CN" w:bidi="hi-IN"/>
        </w:rPr>
      </w:pPr>
      <w:r w:rsidRPr="007334D9">
        <w:rPr>
          <w:rFonts w:eastAsia="SimSun" w:cs="Mangal"/>
          <w:color w:val="000000"/>
          <w:kern w:val="1"/>
          <w:lang w:val="fr-FR" w:eastAsia="zh-CN" w:bidi="hi-IN"/>
        </w:rPr>
        <w:t>Justificatif d’identité (carte d’</w:t>
      </w:r>
      <w:r w:rsidR="00F940E6" w:rsidRPr="007334D9">
        <w:rPr>
          <w:rFonts w:eastAsia="SimSun" w:cs="Mangal"/>
          <w:color w:val="000000"/>
          <w:kern w:val="1"/>
          <w:lang w:val="fr-FR" w:eastAsia="zh-CN" w:bidi="hi-IN"/>
        </w:rPr>
        <w:t>identité ou</w:t>
      </w:r>
      <w:r w:rsidRPr="007334D9">
        <w:rPr>
          <w:rFonts w:eastAsia="SimSun" w:cs="Mangal"/>
          <w:color w:val="000000"/>
          <w:kern w:val="1"/>
          <w:lang w:val="fr-FR" w:eastAsia="zh-CN" w:bidi="hi-IN"/>
        </w:rPr>
        <w:t xml:space="preserve"> passeport)</w:t>
      </w:r>
    </w:p>
    <w:p w14:paraId="74D2C54A" w14:textId="77D35D93" w:rsidR="004A119A" w:rsidRPr="007334D9" w:rsidRDefault="004A119A" w:rsidP="004A119A">
      <w:pPr>
        <w:pStyle w:val="Paragraphedeliste"/>
        <w:numPr>
          <w:ilvl w:val="0"/>
          <w:numId w:val="14"/>
        </w:numPr>
        <w:spacing w:before="0"/>
        <w:jc w:val="both"/>
        <w:rPr>
          <w:rFonts w:eastAsia="SimSun" w:cs="Mangal"/>
          <w:color w:val="000000"/>
          <w:kern w:val="1"/>
          <w:lang w:val="fr-FR" w:eastAsia="zh-CN" w:bidi="hi-IN"/>
        </w:rPr>
      </w:pPr>
      <w:r w:rsidRPr="007334D9">
        <w:rPr>
          <w:rFonts w:eastAsia="SimSun" w:cs="Mangal"/>
          <w:color w:val="000000"/>
          <w:kern w:val="1"/>
          <w:lang w:val="fr-FR" w:eastAsia="zh-CN" w:bidi="hi-IN"/>
        </w:rPr>
        <w:t>Extrait de casier judiciaire</w:t>
      </w:r>
    </w:p>
    <w:p w14:paraId="0BB07E36" w14:textId="3E8286EE" w:rsidR="004E0564" w:rsidRPr="00044DA3" w:rsidRDefault="004E0564" w:rsidP="004A119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07F3E4A" w14:textId="1FBF3C23" w:rsidR="00F940E6" w:rsidRPr="00044DA3" w:rsidRDefault="00F940E6" w:rsidP="004A119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672C1DE" w14:textId="6230256F" w:rsidR="00F940E6" w:rsidRPr="00044DA3" w:rsidRDefault="00C7361C" w:rsidP="00C7361C">
      <w:pPr>
        <w:jc w:val="both"/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</w:pPr>
      <w:r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>Deux</w:t>
      </w:r>
      <w:r w:rsidR="00F940E6" w:rsidRPr="00044DA3">
        <w:rPr>
          <w:rFonts w:asciiTheme="minorHAnsi" w:eastAsia="Calibri" w:hAnsiTheme="minorHAnsi" w:cstheme="minorHAnsi"/>
          <w:b/>
          <w:bCs/>
          <w:color w:val="000091"/>
          <w:sz w:val="24"/>
          <w:szCs w:val="20"/>
          <w:lang w:val="fr-FR"/>
        </w:rPr>
        <w:t xml:space="preserve"> modalités d’envoi obligatoires :</w:t>
      </w:r>
    </w:p>
    <w:p w14:paraId="112B27B5" w14:textId="77777777" w:rsidR="00F940E6" w:rsidRPr="00044DA3" w:rsidRDefault="00F940E6" w:rsidP="004A119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F32B16B" w14:textId="3F64C2C2" w:rsidR="00F940E6" w:rsidRPr="00D010D8" w:rsidRDefault="004E0564" w:rsidP="00D010D8">
      <w:pPr>
        <w:widowControl/>
        <w:numPr>
          <w:ilvl w:val="0"/>
          <w:numId w:val="9"/>
        </w:numPr>
        <w:autoSpaceDE/>
        <w:autoSpaceDN/>
        <w:jc w:val="both"/>
        <w:rPr>
          <w:rFonts w:asciiTheme="minorHAnsi" w:hAnsiTheme="minorHAnsi" w:cstheme="minorHAnsi"/>
          <w:color w:val="000000"/>
          <w:lang w:val="fr-FR"/>
        </w:rPr>
      </w:pPr>
      <w:r w:rsidRPr="00D010D8">
        <w:rPr>
          <w:rFonts w:asciiTheme="minorHAnsi" w:hAnsiTheme="minorHAnsi" w:cstheme="minorHAnsi"/>
          <w:color w:val="000000"/>
          <w:lang w:val="fr-FR"/>
        </w:rPr>
        <w:t xml:space="preserve">Par </w:t>
      </w:r>
      <w:r w:rsidRPr="00D010D8">
        <w:rPr>
          <w:rFonts w:asciiTheme="minorHAnsi" w:hAnsiTheme="minorHAnsi" w:cstheme="minorHAnsi"/>
          <w:b/>
          <w:color w:val="000000"/>
          <w:lang w:val="fr-FR"/>
        </w:rPr>
        <w:t>mail</w:t>
      </w:r>
      <w:r w:rsidRPr="00D010D8">
        <w:rPr>
          <w:rFonts w:asciiTheme="minorHAnsi" w:hAnsiTheme="minorHAnsi" w:cstheme="minorHAnsi"/>
          <w:color w:val="000000"/>
          <w:lang w:val="fr-FR"/>
        </w:rPr>
        <w:t xml:space="preserve"> à : </w:t>
      </w:r>
      <w:hyperlink r:id="rId13" w:history="1">
        <w:r w:rsidRPr="00D010D8">
          <w:rPr>
            <w:rStyle w:val="Lienhypertexte"/>
            <w:rFonts w:asciiTheme="minorHAnsi" w:hAnsiTheme="minorHAnsi" w:cstheme="minorHAnsi"/>
            <w:lang w:val="fr-FR"/>
          </w:rPr>
          <w:t>ars971-daoss@ars.sante.fr</w:t>
        </w:r>
      </w:hyperlink>
      <w:r w:rsidRPr="00D010D8">
        <w:rPr>
          <w:rFonts w:asciiTheme="minorHAnsi" w:hAnsiTheme="minorHAnsi" w:cstheme="minorHAnsi"/>
          <w:color w:val="000000"/>
          <w:lang w:val="fr-FR"/>
        </w:rPr>
        <w:t xml:space="preserve"> ; </w:t>
      </w:r>
      <w:hyperlink r:id="rId14" w:history="1">
        <w:r w:rsidR="00D010D8">
          <w:rPr>
            <w:rStyle w:val="Lienhypertexte"/>
          </w:rPr>
          <w:t>Christelle.LERISSEE@cg971.fr</w:t>
        </w:r>
      </w:hyperlink>
    </w:p>
    <w:p w14:paraId="2E20DF4E" w14:textId="3CAC2F33" w:rsidR="00D55AFF" w:rsidRPr="007334D9" w:rsidRDefault="00D55AFF" w:rsidP="00F940E6">
      <w:pPr>
        <w:pStyle w:val="Commentaire"/>
        <w:ind w:firstLine="720"/>
        <w:rPr>
          <w:sz w:val="22"/>
          <w:szCs w:val="22"/>
          <w:lang w:val="fr-FR"/>
        </w:rPr>
      </w:pPr>
      <w:proofErr w:type="gramStart"/>
      <w:r w:rsidRPr="007334D9">
        <w:rPr>
          <w:rFonts w:eastAsia="SimSun" w:cs="Mangal"/>
          <w:color w:val="000000"/>
          <w:kern w:val="1"/>
          <w:sz w:val="22"/>
          <w:szCs w:val="22"/>
          <w:lang w:val="fr-FR" w:eastAsia="zh-CN" w:bidi="hi-IN"/>
        </w:rPr>
        <w:t>avec</w:t>
      </w:r>
      <w:proofErr w:type="gramEnd"/>
      <w:r w:rsidRPr="007334D9">
        <w:rPr>
          <w:rFonts w:eastAsia="SimSun" w:cs="Mangal"/>
          <w:color w:val="000000"/>
          <w:kern w:val="1"/>
          <w:sz w:val="22"/>
          <w:szCs w:val="22"/>
          <w:lang w:val="fr-FR" w:eastAsia="zh-CN" w:bidi="hi-IN"/>
        </w:rPr>
        <w:t xml:space="preserve"> mention en </w:t>
      </w:r>
      <w:r w:rsidRPr="007334D9">
        <w:rPr>
          <w:rFonts w:eastAsia="SimSun" w:cs="Mangal"/>
          <w:b/>
          <w:color w:val="000000"/>
          <w:kern w:val="1"/>
          <w:sz w:val="22"/>
          <w:szCs w:val="22"/>
          <w:lang w:val="fr-FR" w:eastAsia="zh-CN" w:bidi="hi-IN"/>
        </w:rPr>
        <w:t>objet « </w:t>
      </w:r>
      <w:r w:rsidR="00F940E6" w:rsidRPr="007334D9">
        <w:rPr>
          <w:rFonts w:eastAsia="SimSun" w:cs="Mangal"/>
          <w:b/>
          <w:color w:val="000000"/>
          <w:kern w:val="1"/>
          <w:sz w:val="22"/>
          <w:szCs w:val="22"/>
          <w:lang w:val="fr-FR" w:eastAsia="zh-CN" w:bidi="hi-IN"/>
        </w:rPr>
        <w:t>C</w:t>
      </w:r>
      <w:r w:rsidRPr="007334D9">
        <w:rPr>
          <w:rFonts w:eastAsia="SimSun" w:cs="Mangal"/>
          <w:b/>
          <w:color w:val="000000"/>
          <w:kern w:val="1"/>
          <w:sz w:val="22"/>
          <w:szCs w:val="22"/>
          <w:lang w:val="fr-FR" w:eastAsia="zh-CN" w:bidi="hi-IN"/>
        </w:rPr>
        <w:t>andidature au titre de la personne qualifiée »</w:t>
      </w:r>
    </w:p>
    <w:p w14:paraId="3E238E9A" w14:textId="1F94052E" w:rsidR="004E0564" w:rsidRPr="00044DA3" w:rsidRDefault="004E0564" w:rsidP="004A119A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0C976BF6" w14:textId="77777777" w:rsidR="00F940E6" w:rsidRPr="00044DA3" w:rsidRDefault="00F940E6" w:rsidP="004A119A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75227D90" w14:textId="042D6F9C" w:rsidR="004E0564" w:rsidRPr="00044DA3" w:rsidRDefault="00F940E6" w:rsidP="004A119A">
      <w:pPr>
        <w:widowControl/>
        <w:numPr>
          <w:ilvl w:val="0"/>
          <w:numId w:val="9"/>
        </w:numPr>
        <w:autoSpaceDE/>
        <w:autoSpaceDN/>
        <w:jc w:val="both"/>
        <w:rPr>
          <w:rFonts w:asciiTheme="minorHAnsi" w:hAnsiTheme="minorHAnsi" w:cstheme="minorHAnsi"/>
          <w:color w:val="000000"/>
          <w:lang w:val="fr-FR"/>
        </w:rPr>
      </w:pPr>
      <w:r w:rsidRPr="00044DA3">
        <w:rPr>
          <w:rFonts w:asciiTheme="minorHAnsi" w:hAnsiTheme="minorHAnsi" w:cstheme="minorHAnsi"/>
          <w:color w:val="000000"/>
          <w:lang w:val="fr-FR"/>
        </w:rPr>
        <w:t xml:space="preserve">Par </w:t>
      </w:r>
      <w:r w:rsidRPr="00D010D8">
        <w:rPr>
          <w:rFonts w:asciiTheme="minorHAnsi" w:hAnsiTheme="minorHAnsi" w:cstheme="minorHAnsi"/>
          <w:b/>
          <w:color w:val="000000"/>
          <w:lang w:val="fr-FR"/>
        </w:rPr>
        <w:t>voie postale</w:t>
      </w:r>
      <w:r w:rsidRPr="00044DA3">
        <w:rPr>
          <w:rFonts w:asciiTheme="minorHAnsi" w:hAnsiTheme="minorHAnsi" w:cstheme="minorHAnsi"/>
          <w:color w:val="000000"/>
          <w:lang w:val="fr-FR"/>
        </w:rPr>
        <w:t xml:space="preserve">, </w:t>
      </w:r>
      <w:r w:rsidR="00D55AFF" w:rsidRPr="00044DA3">
        <w:rPr>
          <w:rFonts w:asciiTheme="minorHAnsi" w:hAnsiTheme="minorHAnsi" w:cstheme="minorHAnsi"/>
          <w:color w:val="000000"/>
          <w:lang w:val="fr-FR"/>
        </w:rPr>
        <w:t xml:space="preserve">en lettre avec accusé/réception </w:t>
      </w:r>
      <w:r w:rsidR="004E0564" w:rsidRPr="00044DA3">
        <w:rPr>
          <w:rFonts w:asciiTheme="minorHAnsi" w:hAnsiTheme="minorHAnsi" w:cstheme="minorHAnsi"/>
          <w:color w:val="000000"/>
          <w:lang w:val="fr-FR"/>
        </w:rPr>
        <w:t>: </w:t>
      </w:r>
    </w:p>
    <w:p w14:paraId="4737F26D" w14:textId="77777777" w:rsidR="004E0564" w:rsidRPr="00044DA3" w:rsidRDefault="004E0564" w:rsidP="004A119A">
      <w:pPr>
        <w:widowControl/>
        <w:autoSpaceDE/>
        <w:autoSpaceDN/>
        <w:ind w:left="720"/>
        <w:jc w:val="both"/>
        <w:rPr>
          <w:rStyle w:val="lev"/>
          <w:rFonts w:asciiTheme="minorHAnsi" w:hAnsiTheme="minorHAnsi" w:cstheme="minorHAnsi"/>
          <w:color w:val="000000"/>
          <w:lang w:val="fr-FR"/>
        </w:rPr>
      </w:pPr>
      <w:r w:rsidRPr="00044DA3">
        <w:rPr>
          <w:rStyle w:val="lev"/>
          <w:rFonts w:asciiTheme="minorHAnsi" w:hAnsiTheme="minorHAnsi" w:cstheme="minorHAnsi"/>
          <w:color w:val="000000"/>
          <w:lang w:val="fr-FR"/>
        </w:rPr>
        <w:t>Agence de Santé Guadeloupe, Saint-Martin, Saint-Barthélemy</w:t>
      </w:r>
    </w:p>
    <w:p w14:paraId="279EA086" w14:textId="3860D6F3" w:rsidR="00C63972" w:rsidRPr="00044DA3" w:rsidRDefault="00C63972" w:rsidP="003325EA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  <w:r w:rsidRPr="00044DA3">
        <w:rPr>
          <w:rFonts w:asciiTheme="minorHAnsi" w:hAnsiTheme="minorHAnsi" w:cstheme="minorHAnsi"/>
          <w:color w:val="000000"/>
          <w:lang w:val="fr-FR"/>
        </w:rPr>
        <w:t>AMI Personnes qualifi</w:t>
      </w:r>
      <w:r w:rsidR="00271908" w:rsidRPr="00044DA3">
        <w:rPr>
          <w:rFonts w:asciiTheme="minorHAnsi" w:hAnsiTheme="minorHAnsi" w:cstheme="minorHAnsi"/>
          <w:color w:val="000000"/>
          <w:lang w:val="fr-FR"/>
        </w:rPr>
        <w:t>é</w:t>
      </w:r>
      <w:r w:rsidRPr="00044DA3">
        <w:rPr>
          <w:rFonts w:asciiTheme="minorHAnsi" w:hAnsiTheme="minorHAnsi" w:cstheme="minorHAnsi"/>
          <w:color w:val="000000"/>
          <w:lang w:val="fr-FR"/>
        </w:rPr>
        <w:t>es</w:t>
      </w:r>
      <w:r w:rsidR="003325EA" w:rsidRPr="00044DA3">
        <w:rPr>
          <w:rFonts w:asciiTheme="minorHAnsi" w:hAnsiTheme="minorHAnsi" w:cstheme="minorHAnsi"/>
          <w:color w:val="000000"/>
          <w:lang w:val="fr-FR"/>
        </w:rPr>
        <w:t xml:space="preserve"> - DAOSS / DCT</w:t>
      </w:r>
    </w:p>
    <w:p w14:paraId="0FBEB592" w14:textId="77777777" w:rsidR="004E0564" w:rsidRPr="00044DA3" w:rsidRDefault="004E0564" w:rsidP="004A119A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  <w:proofErr w:type="spellStart"/>
      <w:r w:rsidRPr="00044DA3">
        <w:rPr>
          <w:rFonts w:asciiTheme="minorHAnsi" w:hAnsiTheme="minorHAnsi" w:cstheme="minorHAnsi"/>
          <w:color w:val="000000"/>
          <w:lang w:val="fr-FR"/>
        </w:rPr>
        <w:t>Bisdary</w:t>
      </w:r>
      <w:proofErr w:type="spellEnd"/>
      <w:r w:rsidRPr="00044DA3">
        <w:rPr>
          <w:rFonts w:asciiTheme="minorHAnsi" w:hAnsiTheme="minorHAnsi" w:cstheme="minorHAnsi"/>
          <w:color w:val="000000"/>
          <w:lang w:val="fr-FR"/>
        </w:rPr>
        <w:t xml:space="preserve"> – Rue des Archives – 97113 GOURBEYRE</w:t>
      </w:r>
    </w:p>
    <w:p w14:paraId="22485B10" w14:textId="77777777" w:rsidR="00D55AFF" w:rsidRPr="00044DA3" w:rsidRDefault="00D55AFF" w:rsidP="004A119A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4CDA310E" w14:textId="09410E4B" w:rsidR="00D55AFF" w:rsidRPr="00044DA3" w:rsidRDefault="00D55AFF" w:rsidP="004A119A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2BB97D0A" w14:textId="77777777" w:rsidR="004A119A" w:rsidRPr="00044DA3" w:rsidRDefault="004A119A" w:rsidP="004E0564">
      <w:pPr>
        <w:widowControl/>
        <w:autoSpaceDE/>
        <w:autoSpaceDN/>
        <w:ind w:left="720"/>
        <w:jc w:val="both"/>
        <w:rPr>
          <w:rFonts w:asciiTheme="minorHAnsi" w:hAnsiTheme="minorHAnsi" w:cstheme="minorHAnsi"/>
          <w:color w:val="000000"/>
          <w:lang w:val="fr-FR"/>
        </w:rPr>
      </w:pPr>
    </w:p>
    <w:p w14:paraId="6998C16C" w14:textId="77777777" w:rsidR="004E0564" w:rsidRPr="00044DA3" w:rsidRDefault="004E0564" w:rsidP="00075D59">
      <w:pPr>
        <w:rPr>
          <w:rFonts w:asciiTheme="minorHAnsi" w:hAnsiTheme="minorHAnsi" w:cstheme="minorHAnsi"/>
          <w:lang w:val="fr-FR"/>
        </w:rPr>
      </w:pPr>
    </w:p>
    <w:p w14:paraId="2441362F" w14:textId="77777777" w:rsidR="00075D59" w:rsidRPr="00044DA3" w:rsidRDefault="00075D59" w:rsidP="004E0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color w:val="000000" w:themeColor="text1"/>
          <w:lang w:val="fr-FR"/>
        </w:rPr>
      </w:pPr>
      <w:r w:rsidRPr="00044DA3">
        <w:rPr>
          <w:rFonts w:asciiTheme="minorHAnsi" w:hAnsiTheme="minorHAnsi" w:cstheme="minorHAnsi"/>
          <w:b/>
          <w:color w:val="000000" w:themeColor="text1"/>
          <w:lang w:val="fr-FR"/>
        </w:rPr>
        <w:t>PARCOURS</w:t>
      </w:r>
    </w:p>
    <w:p w14:paraId="74C87CC4" w14:textId="77777777" w:rsidR="00060F11" w:rsidRPr="00044DA3" w:rsidRDefault="00060F11" w:rsidP="00075D59">
      <w:pPr>
        <w:jc w:val="both"/>
        <w:rPr>
          <w:rFonts w:asciiTheme="minorHAnsi" w:hAnsiTheme="minorHAnsi" w:cstheme="minorHAnsi"/>
          <w:lang w:val="fr-FR"/>
        </w:rPr>
      </w:pPr>
    </w:p>
    <w:p w14:paraId="4A676749" w14:textId="77777777" w:rsidR="00075D59" w:rsidRPr="00044DA3" w:rsidRDefault="00075D59" w:rsidP="00075D59">
      <w:pPr>
        <w:jc w:val="both"/>
        <w:rPr>
          <w:rFonts w:asciiTheme="minorHAnsi" w:hAnsiTheme="minorHAnsi" w:cstheme="minorHAnsi"/>
          <w:lang w:val="fr-FR"/>
        </w:rPr>
      </w:pPr>
      <w:r w:rsidRPr="00044DA3">
        <w:rPr>
          <w:rFonts w:asciiTheme="minorHAnsi" w:hAnsiTheme="minorHAnsi" w:cstheme="minorHAnsi"/>
          <w:lang w:val="fr-FR"/>
        </w:rPr>
        <w:t>Principales étapes de votre parcours professionnel ainsi que les catégories de public auprès desquelles vous exercez ou avez exercé :</w:t>
      </w:r>
    </w:p>
    <w:p w14:paraId="7BF22D90" w14:textId="77777777" w:rsidR="00075D59" w:rsidRPr="00044DA3" w:rsidRDefault="00075D59" w:rsidP="00075D59">
      <w:pPr>
        <w:rPr>
          <w:rFonts w:asciiTheme="minorHAnsi" w:hAnsiTheme="minorHAnsi" w:cstheme="minorHAnsi"/>
          <w:lang w:val="fr-FR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075D59" w:rsidRPr="00044DA3" w14:paraId="6BEC53BE" w14:textId="77777777" w:rsidTr="00060F11">
        <w:tc>
          <w:tcPr>
            <w:tcW w:w="10065" w:type="dxa"/>
            <w:shd w:val="clear" w:color="auto" w:fill="auto"/>
          </w:tcPr>
          <w:p w14:paraId="14CAE98C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476E59A1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6F71510C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693F3836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395C5D63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27777CC7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2DFAA1A8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031868D3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5A7A225E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1A856770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0ADE04C3" w14:textId="09073688" w:rsidR="00075D59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74C3C742" w14:textId="711EB902" w:rsidR="00D010D8" w:rsidRDefault="00D010D8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42AC7CD5" w14:textId="77777777" w:rsidR="00D010D8" w:rsidRPr="00044DA3" w:rsidRDefault="00D010D8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026974DA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22B471AA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7F794F83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14:paraId="6455834D" w14:textId="77777777" w:rsidR="00075D59" w:rsidRPr="00044DA3" w:rsidRDefault="00075D59" w:rsidP="00075D59">
      <w:pPr>
        <w:rPr>
          <w:rFonts w:asciiTheme="minorHAnsi" w:hAnsiTheme="minorHAnsi" w:cstheme="minorHAnsi"/>
          <w:color w:val="1F497D"/>
          <w:u w:val="single"/>
          <w:lang w:val="fr-FR"/>
        </w:rPr>
      </w:pPr>
    </w:p>
    <w:p w14:paraId="3F9B14BD" w14:textId="07AAB639" w:rsidR="00075D59" w:rsidRDefault="00075D59" w:rsidP="00075D59">
      <w:pPr>
        <w:rPr>
          <w:rFonts w:asciiTheme="minorHAnsi" w:hAnsiTheme="minorHAnsi" w:cstheme="minorHAnsi"/>
          <w:color w:val="1F497D"/>
          <w:u w:val="single"/>
          <w:lang w:val="fr-FR"/>
        </w:rPr>
      </w:pPr>
    </w:p>
    <w:p w14:paraId="3B1D4C39" w14:textId="77777777" w:rsidR="00D010D8" w:rsidRPr="00044DA3" w:rsidRDefault="00D010D8" w:rsidP="00075D59">
      <w:pPr>
        <w:rPr>
          <w:rFonts w:asciiTheme="minorHAnsi" w:hAnsiTheme="minorHAnsi" w:cstheme="minorHAnsi"/>
          <w:color w:val="1F497D"/>
          <w:u w:val="single"/>
          <w:lang w:val="fr-FR"/>
        </w:rPr>
      </w:pPr>
    </w:p>
    <w:p w14:paraId="3B77627D" w14:textId="77777777" w:rsidR="00075D59" w:rsidRPr="00044DA3" w:rsidRDefault="00075D59" w:rsidP="004E0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color w:val="000000" w:themeColor="text1"/>
          <w:lang w:val="fr-FR"/>
        </w:rPr>
      </w:pPr>
      <w:r w:rsidRPr="00044DA3">
        <w:rPr>
          <w:rFonts w:asciiTheme="minorHAnsi" w:hAnsiTheme="minorHAnsi" w:cstheme="minorHAnsi"/>
          <w:b/>
          <w:color w:val="000000" w:themeColor="text1"/>
          <w:lang w:val="fr-FR"/>
        </w:rPr>
        <w:lastRenderedPageBreak/>
        <w:t>MOTIVATIONS</w:t>
      </w:r>
      <w:r w:rsidRPr="00044DA3">
        <w:rPr>
          <w:rFonts w:asciiTheme="minorHAnsi" w:hAnsiTheme="minorHAnsi" w:cstheme="minorHAnsi"/>
          <w:color w:val="000000" w:themeColor="text1"/>
          <w:lang w:val="fr-FR"/>
        </w:rPr>
        <w:t> (en quelques lignes)</w:t>
      </w:r>
    </w:p>
    <w:p w14:paraId="6E0A285A" w14:textId="77777777" w:rsidR="00075D59" w:rsidRPr="00044DA3" w:rsidRDefault="00075D59" w:rsidP="00075D59">
      <w:pPr>
        <w:rPr>
          <w:rFonts w:asciiTheme="minorHAnsi" w:hAnsiTheme="minorHAnsi" w:cstheme="minorHAnsi"/>
          <w:lang w:val="fr-FR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075D59" w:rsidRPr="00044DA3" w14:paraId="6DFA8EEE" w14:textId="77777777" w:rsidTr="006C0BC9">
        <w:tc>
          <w:tcPr>
            <w:tcW w:w="10060" w:type="dxa"/>
            <w:shd w:val="clear" w:color="auto" w:fill="auto"/>
          </w:tcPr>
          <w:p w14:paraId="16BB07D3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2027D856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33A314F0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12670FC9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16D54845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0F424607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7C852E8A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1C576696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6007451C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11F31AFE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365F3141" w14:textId="11813F20" w:rsidR="00075D59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265F6360" w14:textId="3965A84A" w:rsidR="00D010D8" w:rsidRDefault="00D010D8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0BF5F701" w14:textId="77777777" w:rsidR="00D010D8" w:rsidRPr="00044DA3" w:rsidRDefault="00D010D8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7CF1602E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5303AF2F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4F647C42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5CFFD62D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  <w:p w14:paraId="5DC87342" w14:textId="77777777" w:rsidR="00075D59" w:rsidRPr="00044DA3" w:rsidRDefault="00075D59" w:rsidP="00075D59">
            <w:pPr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14:paraId="404A2624" w14:textId="77777777" w:rsidR="00075D59" w:rsidRPr="00044DA3" w:rsidRDefault="00075D59" w:rsidP="00075D59">
      <w:pPr>
        <w:jc w:val="both"/>
        <w:rPr>
          <w:rFonts w:asciiTheme="minorHAnsi" w:hAnsiTheme="minorHAnsi" w:cstheme="minorHAnsi"/>
          <w:lang w:val="fr-FR"/>
        </w:rPr>
      </w:pPr>
    </w:p>
    <w:p w14:paraId="77A5F948" w14:textId="77777777" w:rsidR="006C0BC9" w:rsidRPr="00044DA3" w:rsidRDefault="006C0BC9" w:rsidP="006C0BC9">
      <w:pPr>
        <w:widowControl/>
        <w:adjustRightInd w:val="0"/>
        <w:rPr>
          <w:rFonts w:asciiTheme="minorHAnsi" w:hAnsiTheme="minorHAnsi" w:cstheme="minorHAnsi"/>
          <w:b/>
          <w:bCs/>
          <w:color w:val="000000"/>
          <w:lang w:val="fr-FR"/>
        </w:rPr>
      </w:pPr>
      <w:r w:rsidRPr="00044DA3">
        <w:rPr>
          <w:rFonts w:asciiTheme="minorHAnsi" w:hAnsiTheme="minorHAnsi" w:cstheme="minorHAnsi"/>
          <w:b/>
          <w:bCs/>
          <w:color w:val="000000"/>
          <w:lang w:val="fr-FR"/>
        </w:rPr>
        <w:t xml:space="preserve">Je souhaite être contacté(e) par les usagers des ESSMS par le ou les moyen(s) suivant(s) : </w:t>
      </w:r>
    </w:p>
    <w:p w14:paraId="355946ED" w14:textId="77777777" w:rsidR="00060F11" w:rsidRPr="00044DA3" w:rsidRDefault="00060F11" w:rsidP="006C0BC9">
      <w:pPr>
        <w:widowControl/>
        <w:adjustRightInd w:val="0"/>
        <w:rPr>
          <w:rFonts w:asciiTheme="minorHAnsi" w:hAnsiTheme="minorHAnsi" w:cstheme="minorHAnsi"/>
          <w:color w:val="000000"/>
          <w:lang w:val="fr-FR"/>
        </w:rPr>
      </w:pPr>
    </w:p>
    <w:p w14:paraId="3D02D108" w14:textId="77777777" w:rsidR="006C0BC9" w:rsidRPr="00044DA3" w:rsidRDefault="00000000" w:rsidP="004E0564">
      <w:pPr>
        <w:widowControl/>
        <w:adjustRightInd w:val="0"/>
        <w:spacing w:after="43"/>
        <w:ind w:left="720"/>
        <w:rPr>
          <w:rFonts w:asciiTheme="minorHAnsi" w:hAnsiTheme="minorHAnsi" w:cstheme="minorHAnsi"/>
          <w:color w:val="000000"/>
          <w:lang w:val="fr-FR"/>
        </w:rPr>
      </w:pPr>
      <w:sdt>
        <w:sdtPr>
          <w:rPr>
            <w:rFonts w:ascii="Segoe UI Symbol" w:hAnsi="Segoe UI Symbol" w:cs="Segoe UI Symbol"/>
            <w:color w:val="000000"/>
            <w:lang w:val="fr-FR"/>
          </w:rPr>
          <w:id w:val="-389964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/>
              <w:lang w:val="fr-FR"/>
            </w:rPr>
            <w:t>☐</w:t>
          </w:r>
        </w:sdtContent>
      </w:sdt>
      <w:r w:rsidR="006C0BC9" w:rsidRPr="00044DA3">
        <w:rPr>
          <w:rFonts w:asciiTheme="minorHAnsi" w:hAnsiTheme="minorHAnsi" w:cstheme="minorHAnsi"/>
          <w:color w:val="000000"/>
          <w:lang w:val="fr-FR"/>
        </w:rPr>
        <w:t xml:space="preserve"> Courrier : </w:t>
      </w:r>
    </w:p>
    <w:p w14:paraId="3019FF11" w14:textId="77777777" w:rsidR="006C0BC9" w:rsidRPr="00044DA3" w:rsidRDefault="00000000" w:rsidP="004E0564">
      <w:pPr>
        <w:widowControl/>
        <w:adjustRightInd w:val="0"/>
        <w:spacing w:after="43"/>
        <w:ind w:left="720"/>
        <w:rPr>
          <w:rFonts w:asciiTheme="minorHAnsi" w:hAnsiTheme="minorHAnsi" w:cstheme="minorHAnsi"/>
          <w:color w:val="000000"/>
          <w:lang w:val="fr-FR"/>
        </w:rPr>
      </w:pPr>
      <w:sdt>
        <w:sdtPr>
          <w:rPr>
            <w:rFonts w:ascii="Segoe UI Symbol" w:hAnsi="Segoe UI Symbol" w:cs="Segoe UI Symbol"/>
            <w:color w:val="000000"/>
            <w:lang w:val="fr-FR"/>
          </w:rPr>
          <w:id w:val="-634249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/>
              <w:lang w:val="fr-FR"/>
            </w:rPr>
            <w:t>☐</w:t>
          </w:r>
        </w:sdtContent>
      </w:sdt>
      <w:r w:rsidR="006C0BC9" w:rsidRPr="00044DA3">
        <w:rPr>
          <w:rFonts w:asciiTheme="minorHAnsi" w:hAnsiTheme="minorHAnsi" w:cstheme="minorHAnsi"/>
          <w:color w:val="000000"/>
          <w:lang w:val="fr-FR"/>
        </w:rPr>
        <w:t xml:space="preserve"> Téléphone : </w:t>
      </w:r>
    </w:p>
    <w:p w14:paraId="705AFCE0" w14:textId="77777777" w:rsidR="006C0BC9" w:rsidRPr="00044DA3" w:rsidRDefault="00000000" w:rsidP="004E0564">
      <w:pPr>
        <w:widowControl/>
        <w:adjustRightInd w:val="0"/>
        <w:spacing w:after="43"/>
        <w:ind w:left="720"/>
        <w:rPr>
          <w:rFonts w:asciiTheme="minorHAnsi" w:hAnsiTheme="minorHAnsi" w:cstheme="minorHAnsi"/>
          <w:color w:val="000000"/>
          <w:lang w:val="fr-FR"/>
        </w:rPr>
      </w:pPr>
      <w:sdt>
        <w:sdtPr>
          <w:rPr>
            <w:rFonts w:ascii="Segoe UI Symbol" w:hAnsi="Segoe UI Symbol" w:cs="Segoe UI Symbol"/>
            <w:color w:val="000000"/>
            <w:lang w:val="fr-FR"/>
          </w:rPr>
          <w:id w:val="428396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/>
              <w:lang w:val="fr-FR"/>
            </w:rPr>
            <w:t>☐</w:t>
          </w:r>
        </w:sdtContent>
      </w:sdt>
      <w:r w:rsidR="006C0BC9" w:rsidRPr="00044DA3">
        <w:rPr>
          <w:rFonts w:asciiTheme="minorHAnsi" w:hAnsiTheme="minorHAnsi" w:cstheme="minorHAnsi"/>
          <w:color w:val="000000"/>
          <w:lang w:val="fr-FR"/>
        </w:rPr>
        <w:t xml:space="preserve"> Mail : </w:t>
      </w:r>
    </w:p>
    <w:p w14:paraId="6DA40513" w14:textId="45C3AC6A" w:rsidR="006C0BC9" w:rsidRPr="00044DA3" w:rsidRDefault="00000000" w:rsidP="004E0564">
      <w:pPr>
        <w:widowControl/>
        <w:adjustRightInd w:val="0"/>
        <w:ind w:left="720"/>
        <w:rPr>
          <w:rFonts w:asciiTheme="minorHAnsi" w:hAnsiTheme="minorHAnsi" w:cstheme="minorHAnsi"/>
          <w:color w:val="000000" w:themeColor="text1"/>
          <w:lang w:val="fr-FR"/>
        </w:rPr>
      </w:pPr>
      <w:sdt>
        <w:sdtPr>
          <w:rPr>
            <w:rFonts w:ascii="Segoe UI Symbol" w:hAnsi="Segoe UI Symbol" w:cs="Segoe UI Symbol"/>
            <w:color w:val="000000"/>
            <w:lang w:val="fr-FR"/>
          </w:rPr>
          <w:id w:val="-755355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0BC9" w:rsidRPr="00044DA3">
            <w:rPr>
              <w:rFonts w:ascii="MS Gothic" w:eastAsia="MS Gothic" w:hAnsi="MS Gothic" w:cs="Segoe UI Symbol"/>
              <w:color w:val="000000"/>
              <w:lang w:val="fr-FR"/>
            </w:rPr>
            <w:t>☐</w:t>
          </w:r>
        </w:sdtContent>
      </w:sdt>
      <w:r w:rsidR="006C0BC9" w:rsidRPr="00044DA3">
        <w:rPr>
          <w:rFonts w:asciiTheme="minorHAnsi" w:hAnsiTheme="minorHAnsi" w:cstheme="minorHAnsi"/>
          <w:color w:val="000000"/>
          <w:lang w:val="fr-FR"/>
        </w:rPr>
        <w:t xml:space="preserve"> Autre </w:t>
      </w:r>
      <w:r w:rsidR="00F940E6" w:rsidRPr="00044DA3">
        <w:rPr>
          <w:rFonts w:asciiTheme="minorHAnsi" w:hAnsiTheme="minorHAnsi" w:cstheme="minorHAnsi"/>
          <w:color w:val="000000"/>
          <w:lang w:val="fr-FR"/>
        </w:rPr>
        <w:t xml:space="preserve">(précisez) </w:t>
      </w:r>
      <w:r w:rsidR="006C0BC9" w:rsidRPr="00044DA3">
        <w:rPr>
          <w:rFonts w:asciiTheme="minorHAnsi" w:hAnsiTheme="minorHAnsi" w:cstheme="minorHAnsi"/>
          <w:color w:val="000000"/>
          <w:lang w:val="fr-FR"/>
        </w:rPr>
        <w:t xml:space="preserve">: </w:t>
      </w:r>
    </w:p>
    <w:p w14:paraId="486392BA" w14:textId="4E957E58" w:rsidR="00075D59" w:rsidRPr="00044DA3" w:rsidRDefault="00075D59" w:rsidP="00075D59">
      <w:pPr>
        <w:ind w:right="-1"/>
        <w:rPr>
          <w:rFonts w:asciiTheme="minorHAnsi" w:hAnsiTheme="minorHAnsi" w:cstheme="minorHAnsi"/>
          <w:color w:val="000000" w:themeColor="text1"/>
          <w:lang w:val="fr-FR"/>
        </w:rPr>
      </w:pPr>
    </w:p>
    <w:p w14:paraId="581CD367" w14:textId="77777777" w:rsidR="00F940E6" w:rsidRPr="00044DA3" w:rsidRDefault="00F940E6" w:rsidP="00075D59">
      <w:pPr>
        <w:ind w:right="-1"/>
        <w:rPr>
          <w:rFonts w:asciiTheme="minorHAnsi" w:hAnsiTheme="minorHAnsi" w:cstheme="minorHAnsi"/>
          <w:color w:val="000000" w:themeColor="text1"/>
          <w:lang w:val="fr-FR"/>
        </w:rPr>
      </w:pPr>
    </w:p>
    <w:p w14:paraId="2B4803EC" w14:textId="77777777" w:rsidR="00C63972" w:rsidRPr="00044DA3" w:rsidRDefault="00075D59" w:rsidP="00075D59">
      <w:pPr>
        <w:pStyle w:val="Titre2"/>
        <w:tabs>
          <w:tab w:val="left" w:pos="4820"/>
          <w:tab w:val="left" w:pos="7797"/>
        </w:tabs>
        <w:spacing w:before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</w:pPr>
      <w:r w:rsidRPr="00044DA3"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  <w:tab/>
      </w:r>
    </w:p>
    <w:p w14:paraId="2F00C7E8" w14:textId="5444914B" w:rsidR="00075D59" w:rsidRPr="00044DA3" w:rsidRDefault="00C63972" w:rsidP="00075D59">
      <w:pPr>
        <w:pStyle w:val="Titre2"/>
        <w:tabs>
          <w:tab w:val="left" w:pos="4820"/>
          <w:tab w:val="left" w:pos="7797"/>
        </w:tabs>
        <w:spacing w:before="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lang w:val="fr-FR"/>
        </w:rPr>
      </w:pPr>
      <w:r w:rsidRPr="00044DA3"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  <w:tab/>
      </w:r>
      <w:r w:rsidR="00075D59" w:rsidRPr="00044DA3"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  <w:t xml:space="preserve">Fait à </w:t>
      </w:r>
      <w:r w:rsidR="004E0564" w:rsidRPr="00044DA3"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  <w:t xml:space="preserve">                                     </w:t>
      </w:r>
      <w:r w:rsidR="00075D59" w:rsidRPr="00044DA3"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  <w:tab/>
        <w:t>Le</w:t>
      </w:r>
      <w:r w:rsidR="00075D59" w:rsidRPr="00044DA3">
        <w:rPr>
          <w:rFonts w:asciiTheme="minorHAnsi" w:hAnsiTheme="minorHAnsi" w:cstheme="minorHAnsi"/>
          <w:color w:val="000000" w:themeColor="text1"/>
          <w:sz w:val="22"/>
          <w:szCs w:val="22"/>
          <w:lang w:val="fr-FR"/>
        </w:rPr>
        <w:tab/>
      </w:r>
    </w:p>
    <w:p w14:paraId="4C01DD0E" w14:textId="77777777" w:rsidR="00075D59" w:rsidRPr="00044DA3" w:rsidRDefault="00075D59" w:rsidP="00075D59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7E8A50C0" w14:textId="77777777" w:rsidR="00075D59" w:rsidRPr="00044DA3" w:rsidRDefault="00075D59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  <w:r w:rsidRPr="00044DA3">
        <w:rPr>
          <w:rFonts w:asciiTheme="minorHAnsi" w:hAnsiTheme="minorHAnsi" w:cstheme="minorHAnsi"/>
          <w:color w:val="000000" w:themeColor="text1"/>
          <w:lang w:val="fr-FR"/>
        </w:rPr>
        <w:tab/>
        <w:t>Signature</w:t>
      </w:r>
    </w:p>
    <w:p w14:paraId="1B48E0D2" w14:textId="77777777" w:rsidR="00075D59" w:rsidRPr="00044DA3" w:rsidRDefault="00075D59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55E5908F" w14:textId="28BCEC42" w:rsidR="00371412" w:rsidRPr="00044DA3" w:rsidRDefault="0037141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72C07B9C" w14:textId="203F1DBB" w:rsidR="00C63972" w:rsidRPr="00044DA3" w:rsidRDefault="00C6397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3064500C" w14:textId="10041D30" w:rsidR="00C63972" w:rsidRPr="00044DA3" w:rsidRDefault="00C6397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08E0709D" w14:textId="3346F745" w:rsidR="00C63972" w:rsidRPr="00044DA3" w:rsidRDefault="00C6397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4488E9A8" w14:textId="2110E398" w:rsidR="00C63972" w:rsidRPr="00044DA3" w:rsidRDefault="00C6397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1FF80D45" w14:textId="17619C71" w:rsidR="00C63972" w:rsidRPr="00044DA3" w:rsidRDefault="00C6397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16BB5B58" w14:textId="45DC38D9" w:rsidR="00C63972" w:rsidRPr="00044DA3" w:rsidRDefault="00C6397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2C7DB327" w14:textId="77777777" w:rsidR="00F940E6" w:rsidRPr="00044DA3" w:rsidRDefault="00F940E6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62E7A799" w14:textId="092BDCCC" w:rsidR="00371412" w:rsidRDefault="00371412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72C24058" w14:textId="3B7FD1A5" w:rsidR="00D010D8" w:rsidRDefault="00D010D8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319A75B1" w14:textId="77777777" w:rsidR="00D010D8" w:rsidRPr="00044DA3" w:rsidRDefault="00D010D8" w:rsidP="00075D59">
      <w:pPr>
        <w:tabs>
          <w:tab w:val="left" w:pos="4820"/>
        </w:tabs>
        <w:rPr>
          <w:rFonts w:asciiTheme="minorHAnsi" w:hAnsiTheme="minorHAnsi" w:cstheme="minorHAnsi"/>
          <w:color w:val="000000" w:themeColor="text1"/>
          <w:lang w:val="fr-FR"/>
        </w:rPr>
      </w:pPr>
    </w:p>
    <w:p w14:paraId="6C1576C4" w14:textId="77777777" w:rsidR="004E0564" w:rsidRPr="00044DA3" w:rsidRDefault="004E0564" w:rsidP="004E0564">
      <w:pPr>
        <w:jc w:val="both"/>
        <w:rPr>
          <w:rFonts w:asciiTheme="minorHAnsi" w:hAnsiTheme="minorHAnsi" w:cstheme="minorHAnsi"/>
          <w:i/>
          <w:sz w:val="18"/>
          <w:lang w:val="fr-FR"/>
        </w:rPr>
      </w:pPr>
      <w:r w:rsidRPr="00044DA3">
        <w:rPr>
          <w:rFonts w:asciiTheme="minorHAnsi" w:hAnsiTheme="minorHAnsi" w:cstheme="minorHAnsi"/>
          <w:i/>
          <w:sz w:val="18"/>
          <w:lang w:val="fr-FR"/>
        </w:rPr>
        <w:t>Droit d'accès et de modification des données vous concernant :</w:t>
      </w:r>
    </w:p>
    <w:p w14:paraId="0E7A2369" w14:textId="77777777" w:rsidR="004863C4" w:rsidRPr="00044DA3" w:rsidRDefault="004E0564" w:rsidP="00371412">
      <w:pPr>
        <w:jc w:val="both"/>
        <w:rPr>
          <w:rFonts w:asciiTheme="minorHAnsi" w:hAnsiTheme="minorHAnsi" w:cstheme="minorHAnsi"/>
          <w:i/>
          <w:sz w:val="18"/>
          <w:lang w:val="fr-FR"/>
        </w:rPr>
      </w:pPr>
      <w:r w:rsidRPr="00044DA3">
        <w:rPr>
          <w:rFonts w:asciiTheme="minorHAnsi" w:hAnsiTheme="minorHAnsi" w:cstheme="minorHAnsi"/>
          <w:i/>
          <w:sz w:val="18"/>
          <w:lang w:val="fr-FR"/>
        </w:rPr>
        <w:t>En application de la loi n°78-17 du 6 janvier 1978 relative à l'informatique, aux fichiers et aux libertés, vous disposez à tout moment d'un droit d'accès, de modification, de rectification et de suppression de vos données personnelle</w:t>
      </w:r>
      <w:r w:rsidR="00371412" w:rsidRPr="00044DA3">
        <w:rPr>
          <w:rFonts w:asciiTheme="minorHAnsi" w:hAnsiTheme="minorHAnsi" w:cstheme="minorHAnsi"/>
          <w:i/>
          <w:sz w:val="18"/>
          <w:lang w:val="fr-FR"/>
        </w:rPr>
        <w:t>s</w:t>
      </w:r>
    </w:p>
    <w:p w14:paraId="7EAD1D53" w14:textId="77777777" w:rsidR="0090287C" w:rsidRPr="00044DA3" w:rsidRDefault="0090287C" w:rsidP="00371412">
      <w:pPr>
        <w:jc w:val="both"/>
        <w:rPr>
          <w:rFonts w:asciiTheme="minorHAnsi" w:hAnsiTheme="minorHAnsi" w:cstheme="minorHAnsi"/>
          <w:i/>
          <w:sz w:val="18"/>
          <w:lang w:val="fr-FR"/>
        </w:rPr>
      </w:pPr>
    </w:p>
    <w:p w14:paraId="524B0378" w14:textId="77777777" w:rsidR="0090287C" w:rsidRPr="00044DA3" w:rsidRDefault="0090287C" w:rsidP="00371412">
      <w:pPr>
        <w:jc w:val="both"/>
        <w:rPr>
          <w:rFonts w:asciiTheme="minorHAnsi" w:hAnsiTheme="minorHAnsi" w:cstheme="minorHAnsi"/>
          <w:i/>
          <w:sz w:val="18"/>
          <w:lang w:val="fr-FR"/>
        </w:rPr>
      </w:pPr>
    </w:p>
    <w:p w14:paraId="22D0F86C" w14:textId="77777777" w:rsidR="0090287C" w:rsidRPr="00044DA3" w:rsidRDefault="0090287C" w:rsidP="00371412">
      <w:pPr>
        <w:jc w:val="both"/>
        <w:rPr>
          <w:rFonts w:asciiTheme="minorHAnsi" w:hAnsiTheme="minorHAnsi" w:cstheme="minorHAnsi"/>
          <w:i/>
          <w:sz w:val="18"/>
          <w:lang w:val="fr-FR"/>
        </w:rPr>
      </w:pPr>
    </w:p>
    <w:sectPr w:rsidR="0090287C" w:rsidRPr="00044DA3" w:rsidSect="00D17A5A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10" w:h="16840"/>
      <w:pgMar w:top="567" w:right="964" w:bottom="851" w:left="96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E66BA" w14:textId="77777777" w:rsidR="00AC61DA" w:rsidRDefault="00AC61DA" w:rsidP="0079276E">
      <w:r>
        <w:separator/>
      </w:r>
    </w:p>
  </w:endnote>
  <w:endnote w:type="continuationSeparator" w:id="0">
    <w:p w14:paraId="5BE0CD61" w14:textId="77777777" w:rsidR="00AC61DA" w:rsidRDefault="00AC61DA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353150097"/>
      <w:docPartObj>
        <w:docPartGallery w:val="Page Numbers (Bottom of Page)"/>
        <w:docPartUnique/>
      </w:docPartObj>
    </w:sdtPr>
    <w:sdtContent>
      <w:p w14:paraId="66BB11B4" w14:textId="77777777" w:rsidR="008443A5" w:rsidRDefault="008443A5" w:rsidP="00BE79F1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1A3057A" w14:textId="77777777" w:rsidR="008443A5" w:rsidRDefault="008443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3E8C" w14:textId="77777777" w:rsidR="00C12728" w:rsidRPr="001B4C30" w:rsidRDefault="001B4C30" w:rsidP="00831C7F">
    <w:pPr>
      <w:pStyle w:val="Pieddepage"/>
      <w:jc w:val="center"/>
      <w:rPr>
        <w:b/>
        <w:color w:val="2424FF" w:themeColor="background2" w:themeTint="99"/>
        <w:sz w:val="14"/>
        <w:lang w:val="fr-FR"/>
      </w:rPr>
    </w:pPr>
    <w:proofErr w:type="spellStart"/>
    <w:r>
      <w:rPr>
        <w:b/>
        <w:color w:val="2424FF" w:themeColor="background2" w:themeTint="99"/>
        <w:sz w:val="14"/>
        <w:lang w:val="fr-FR"/>
      </w:rPr>
      <w:t>Bisdary</w:t>
    </w:r>
    <w:proofErr w:type="spellEnd"/>
    <w:r>
      <w:rPr>
        <w:b/>
        <w:color w:val="2424FF" w:themeColor="background2" w:themeTint="99"/>
        <w:sz w:val="14"/>
        <w:lang w:val="fr-FR"/>
      </w:rPr>
      <w:t xml:space="preserve"> – Rue des Archives - </w:t>
    </w:r>
    <w:r w:rsidR="00C12728" w:rsidRPr="001B4C30">
      <w:rPr>
        <w:b/>
        <w:color w:val="2424FF" w:themeColor="background2" w:themeTint="99"/>
        <w:sz w:val="14"/>
        <w:lang w:val="fr-FR"/>
      </w:rPr>
      <w:t>97113 Gourbeyre</w:t>
    </w:r>
  </w:p>
  <w:p w14:paraId="020942F3" w14:textId="77777777" w:rsidR="00C12728" w:rsidRPr="001B4C30" w:rsidRDefault="00C12728" w:rsidP="00831C7F">
    <w:pPr>
      <w:pStyle w:val="Pieddepage"/>
      <w:jc w:val="center"/>
      <w:rPr>
        <w:b/>
        <w:color w:val="2424FF" w:themeColor="background2" w:themeTint="99"/>
        <w:sz w:val="14"/>
        <w:lang w:val="fr-FR"/>
      </w:rPr>
    </w:pPr>
    <w:r w:rsidRPr="001B4C30">
      <w:rPr>
        <w:b/>
        <w:color w:val="2424FF" w:themeColor="background2" w:themeTint="99"/>
        <w:sz w:val="14"/>
        <w:lang w:val="fr-FR"/>
      </w:rPr>
      <w:t>Standard : 05 90 80 94 94</w:t>
    </w:r>
  </w:p>
  <w:p w14:paraId="385A1FB2" w14:textId="77777777" w:rsidR="0079276E" w:rsidRPr="001B4C30" w:rsidRDefault="00000000" w:rsidP="00831C7F">
    <w:pPr>
      <w:pStyle w:val="Pieddepage"/>
      <w:jc w:val="center"/>
      <w:rPr>
        <w:color w:val="2424FF" w:themeColor="background2" w:themeTint="99"/>
        <w:lang w:val="fr-FR"/>
      </w:rPr>
    </w:pPr>
    <w:hyperlink r:id="rId1" w:history="1">
      <w:r w:rsidR="00C12728" w:rsidRPr="001B4C30">
        <w:rPr>
          <w:rStyle w:val="Lienhypertexte"/>
          <w:b/>
          <w:color w:val="2424FF" w:themeColor="background2" w:themeTint="99"/>
          <w:sz w:val="14"/>
          <w:lang w:val="fr-FR"/>
        </w:rPr>
        <w:t>www.ars.guadeloupe.sante.fr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sz w:val="14"/>
        <w:szCs w:val="14"/>
      </w:rPr>
      <w:id w:val="330954886"/>
      <w:docPartObj>
        <w:docPartGallery w:val="Page Numbers (Bottom of Page)"/>
        <w:docPartUnique/>
      </w:docPartObj>
    </w:sdtPr>
    <w:sdtContent>
      <w:p w14:paraId="44FDA8AE" w14:textId="17AE9BA0" w:rsidR="008443A5" w:rsidRPr="008443A5" w:rsidRDefault="008443A5" w:rsidP="008443A5">
        <w:pPr>
          <w:pStyle w:val="Pieddepage"/>
          <w:framePr w:wrap="none" w:vAnchor="text" w:hAnchor="page" w:x="5906" w:y="18"/>
          <w:rPr>
            <w:rStyle w:val="Numrodepage"/>
            <w:sz w:val="14"/>
            <w:szCs w:val="14"/>
            <w:lang w:val="fr-FR"/>
          </w:rPr>
        </w:pPr>
        <w:r w:rsidRPr="008443A5">
          <w:rPr>
            <w:rStyle w:val="Numrodepage"/>
            <w:sz w:val="14"/>
            <w:szCs w:val="14"/>
          </w:rPr>
          <w:fldChar w:fldCharType="begin"/>
        </w:r>
        <w:r w:rsidRPr="008443A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8443A5">
          <w:rPr>
            <w:rStyle w:val="Numrodepage"/>
            <w:sz w:val="14"/>
            <w:szCs w:val="14"/>
          </w:rPr>
          <w:fldChar w:fldCharType="separate"/>
        </w:r>
        <w:r w:rsidR="0028435C">
          <w:rPr>
            <w:rStyle w:val="Numrodepage"/>
            <w:noProof/>
            <w:sz w:val="14"/>
            <w:szCs w:val="14"/>
            <w:lang w:val="fr-FR"/>
          </w:rPr>
          <w:t>3</w:t>
        </w:r>
        <w:r w:rsidRPr="008443A5">
          <w:rPr>
            <w:rStyle w:val="Numrodepage"/>
            <w:sz w:val="14"/>
            <w:szCs w:val="14"/>
          </w:rPr>
          <w:fldChar w:fldCharType="end"/>
        </w:r>
      </w:p>
    </w:sdtContent>
  </w:sdt>
  <w:p w14:paraId="523CEFE1" w14:textId="77777777" w:rsidR="008443A5" w:rsidRPr="00C666FD" w:rsidRDefault="008443A5" w:rsidP="004354A8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AFB76" w14:textId="77777777" w:rsidR="00AC61DA" w:rsidRDefault="00AC61DA" w:rsidP="0079276E">
      <w:r>
        <w:separator/>
      </w:r>
    </w:p>
  </w:footnote>
  <w:footnote w:type="continuationSeparator" w:id="0">
    <w:p w14:paraId="4272BA31" w14:textId="77777777" w:rsidR="00AC61DA" w:rsidRDefault="00AC61DA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25A2" w14:textId="4F221050" w:rsidR="00776800" w:rsidRDefault="0077680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FB015" w14:textId="68D8A926" w:rsidR="00332684" w:rsidRDefault="00060F11" w:rsidP="00332684">
    <w:pPr>
      <w:pStyle w:val="En-tte"/>
      <w:tabs>
        <w:tab w:val="clear" w:pos="4513"/>
      </w:tabs>
      <w:ind w:right="59"/>
      <w:jc w:val="right"/>
      <w:rPr>
        <w:b/>
        <w:bCs/>
        <w:sz w:val="24"/>
        <w:szCs w:val="24"/>
      </w:rPr>
    </w:pPr>
    <w:r w:rsidRPr="00060F11">
      <w:rPr>
        <w:rFonts w:asciiTheme="minorHAnsi" w:hAnsiTheme="minorHAnsi" w:cstheme="minorHAnsi"/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A0ABBDC" wp14:editId="48D5AEC7">
              <wp:simplePos x="0" y="0"/>
              <wp:positionH relativeFrom="column">
                <wp:posOffset>-375285</wp:posOffset>
              </wp:positionH>
              <wp:positionV relativeFrom="paragraph">
                <wp:posOffset>-188490</wp:posOffset>
              </wp:positionV>
              <wp:extent cx="7147945" cy="785079"/>
              <wp:effectExtent l="0" t="0" r="0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7945" cy="785079"/>
                        <a:chOff x="0" y="0"/>
                        <a:chExt cx="7147945" cy="785079"/>
                      </a:xfrm>
                    </wpg:grpSpPr>
                    <wps:wsp>
                      <wps:cNvPr id="14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5110542" y="0"/>
                          <a:ext cx="1019810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C2639" w14:textId="77777777" w:rsidR="00060F11" w:rsidRDefault="00060F11" w:rsidP="00060F1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1F73B41" wp14:editId="44A9027B">
                                  <wp:extent cx="861695" cy="61849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695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89531" y="56099"/>
                          <a:ext cx="121539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F773" w14:textId="77777777" w:rsidR="00060F11" w:rsidRDefault="00060F11" w:rsidP="00060F1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2D108AB" wp14:editId="484655BF">
                                  <wp:extent cx="956684" cy="621170"/>
                                  <wp:effectExtent l="0" t="0" r="0" b="7620"/>
                                  <wp:docPr id="21" name="Image 21" descr="D:\Utilisateurs\dlori\Desktop\LOGO C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tilisateurs\dlori\Desktop\LOGO C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220" cy="621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6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3006861" y="33659"/>
                          <a:ext cx="89852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528C" w14:textId="77777777" w:rsidR="00060F11" w:rsidRDefault="00060F11" w:rsidP="00060F11">
                            <w:r>
                              <w:rPr>
                                <w:rFonts w:asciiTheme="minorHAnsi" w:hAnsiTheme="minorHAnsi" w:cstheme="minorHAnsi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D54611E" wp14:editId="391EA8D8">
                                  <wp:extent cx="697693" cy="639552"/>
                                  <wp:effectExtent l="0" t="0" r="7620" b="8255"/>
                                  <wp:docPr id="22" name="Image 22" descr="D:\Utilisateurs\dlori\Desktop\ARS\DAOSS_DCT\PERSONNES QUALIFIEES\LOGOS\Prefecture Guadeloup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:\Utilisateurs\dlori\Desktop\ARS\DAOSS_DCT\PERSONNES QUALIFIEES\LOGOS\Prefecture Guadeloup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1" cy="640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7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6075430" y="11220"/>
                          <a:ext cx="107251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15D94" w14:textId="77777777" w:rsidR="00060F11" w:rsidRDefault="00060F11" w:rsidP="00060F11">
                            <w:r>
                              <w:rPr>
                                <w:rFonts w:asciiTheme="minorHAnsi" w:hAnsiTheme="minorHAnsi" w:cstheme="minorHAnsi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840445A" wp14:editId="048B2164">
                                  <wp:extent cx="980426" cy="602553"/>
                                  <wp:effectExtent l="0" t="0" r="0" b="7620"/>
                                  <wp:docPr id="23" name="Image 23" descr="D:\Utilisateurs\dlori\Desktop\ARS\DAOSS_DCT\PERSONNES QUALIFIEES\LOGOS\Prefecture Iles du No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D:\Utilisateurs\dlori\Desktop\ARS\DAOSS_DCT\PERSONNES QUALIFIEES\LOGOS\Prefecture Iles du No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268" cy="60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3825894" y="39269"/>
                          <a:ext cx="122047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6F7E" w14:textId="77777777" w:rsidR="00060F11" w:rsidRDefault="00060F11" w:rsidP="00060F11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88CB3FF" wp14:editId="78E22017">
                                  <wp:extent cx="1236819" cy="579068"/>
                                  <wp:effectExtent l="0" t="0" r="1905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842" cy="57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0" y="129026"/>
                          <a:ext cx="185102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7EC1F" w14:textId="77777777" w:rsidR="00060F11" w:rsidRPr="00F57244" w:rsidRDefault="00060F11" w:rsidP="00060F1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57244">
                              <w:rPr>
                                <w:noProof/>
                                <w:color w:val="FFFFFF" w:themeColor="background1"/>
                                <w:lang w:val="fr-FR" w:eastAsia="fr-F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5F6061F" wp14:editId="1A559F2B">
                                  <wp:extent cx="1722120" cy="473075"/>
                                  <wp:effectExtent l="0" t="0" r="0" b="3175"/>
                                  <wp:docPr id="25" name="Image 9" descr="cid:image001.png@01D621D7.2D1738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9" descr="cid:image001.png@01D621D7.2D17383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0ABBDC" id="Groupe 13" o:spid="_x0000_s1026" style="position:absolute;left:0;text-align:left;margin-left:-29.55pt;margin-top:-14.85pt;width:562.85pt;height:61.8pt;z-index:251676672" coordsize="71479,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51105;width:10198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1B2C2639" w14:textId="77777777" w:rsidR="00060F11" w:rsidRDefault="00060F11" w:rsidP="00060F1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1F73B41" wp14:editId="44A9027B">
                            <wp:extent cx="861695" cy="61849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695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Zone de texte 2" o:spid="_x0000_s1028" type="#_x0000_t202" style="position:absolute;left:17895;top:560;width:12154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<v:textbox style="mso-fit-shape-to-text:t">
                  <w:txbxContent>
                    <w:p w14:paraId="60D3F773" w14:textId="77777777" w:rsidR="00060F11" w:rsidRDefault="00060F11" w:rsidP="00060F1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2D108AB" wp14:editId="484655BF">
                            <wp:extent cx="956684" cy="621170"/>
                            <wp:effectExtent l="0" t="0" r="0" b="7620"/>
                            <wp:docPr id="21" name="Image 21" descr="D:\Utilisateurs\dlori\Desktop\LOGO C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tilisateurs\dlori\Desktop\LOGO C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220" cy="621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Zone de texte 2" o:spid="_x0000_s1029" type="#_x0000_t202" style="position:absolute;left:30068;top:336;width:8985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<v:textbox style="mso-fit-shape-to-text:t">
                  <w:txbxContent>
                    <w:p w14:paraId="3E39528C" w14:textId="77777777" w:rsidR="00060F11" w:rsidRDefault="00060F11" w:rsidP="00060F11">
                      <w:r>
                        <w:rPr>
                          <w:rFonts w:asciiTheme="minorHAnsi" w:hAnsiTheme="minorHAnsi" w:cstheme="minorHAnsi"/>
                          <w:noProof/>
                          <w:lang w:val="fr-FR" w:eastAsia="fr-FR"/>
                        </w:rPr>
                        <w:drawing>
                          <wp:inline distT="0" distB="0" distL="0" distR="0" wp14:anchorId="4D54611E" wp14:editId="391EA8D8">
                            <wp:extent cx="697693" cy="639552"/>
                            <wp:effectExtent l="0" t="0" r="7620" b="8255"/>
                            <wp:docPr id="22" name="Image 22" descr="D:\Utilisateurs\dlori\Desktop\ARS\DAOSS_DCT\PERSONNES QUALIFIEES\LOGOS\Prefecture Guadeloup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:\Utilisateurs\dlori\Desktop\ARS\DAOSS_DCT\PERSONNES QUALIFIEES\LOGOS\Prefecture Guadeloup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1" cy="640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Zone de texte 2" o:spid="_x0000_s1030" type="#_x0000_t202" style="position:absolute;left:60754;top:112;width:10725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<v:textbox style="mso-fit-shape-to-text:t">
                  <w:txbxContent>
                    <w:p w14:paraId="54D15D94" w14:textId="77777777" w:rsidR="00060F11" w:rsidRDefault="00060F11" w:rsidP="00060F11">
                      <w:r>
                        <w:rPr>
                          <w:rFonts w:asciiTheme="minorHAnsi" w:hAnsiTheme="minorHAnsi" w:cstheme="minorHAnsi"/>
                          <w:noProof/>
                          <w:lang w:val="fr-FR" w:eastAsia="fr-FR"/>
                        </w:rPr>
                        <w:drawing>
                          <wp:inline distT="0" distB="0" distL="0" distR="0" wp14:anchorId="6840445A" wp14:editId="048B2164">
                            <wp:extent cx="980426" cy="602553"/>
                            <wp:effectExtent l="0" t="0" r="0" b="7620"/>
                            <wp:docPr id="23" name="Image 23" descr="D:\Utilisateurs\dlori\Desktop\ARS\DAOSS_DCT\PERSONNES QUALIFIEES\LOGOS\Prefecture Iles du No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D:\Utilisateurs\dlori\Desktop\ARS\DAOSS_DCT\PERSONNES QUALIFIEES\LOGOS\Prefecture Iles du No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268" cy="60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Zone de texte 2" o:spid="_x0000_s1031" type="#_x0000_t202" style="position:absolute;left:38258;top:392;width:12205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<v:textbox style="mso-fit-shape-to-text:t">
                  <w:txbxContent>
                    <w:p w14:paraId="3ACF6F7E" w14:textId="77777777" w:rsidR="00060F11" w:rsidRDefault="00060F11" w:rsidP="00060F11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88CB3FF" wp14:editId="78E22017">
                            <wp:extent cx="1236819" cy="579068"/>
                            <wp:effectExtent l="0" t="0" r="1905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842" cy="57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Zone de texte 2" o:spid="_x0000_s1032" type="#_x0000_t202" style="position:absolute;top:1290;width:18510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<v:textbox style="mso-fit-shape-to-text:t">
                  <w:txbxContent>
                    <w:p w14:paraId="4E77EC1F" w14:textId="77777777" w:rsidR="00060F11" w:rsidRPr="00F57244" w:rsidRDefault="00060F11" w:rsidP="00060F1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57244">
                        <w:rPr>
                          <w:noProof/>
                          <w:color w:val="FFFFFF" w:themeColor="background1"/>
                          <w:lang w:val="fr-FR" w:eastAsia="fr-FR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5F6061F" wp14:editId="1A559F2B">
                            <wp:extent cx="1722120" cy="473075"/>
                            <wp:effectExtent l="0" t="0" r="0" b="3175"/>
                            <wp:docPr id="25" name="Image 9" descr="cid:image001.png@01D621D7.2D1738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9" descr="cid:image001.png@01D621D7.2D17383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120" cy="47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332684">
      <w:rPr>
        <w:b/>
        <w:bCs/>
        <w:sz w:val="24"/>
        <w:szCs w:val="24"/>
      </w:rPr>
      <w:tab/>
    </w:r>
  </w:p>
  <w:p w14:paraId="5B62CB20" w14:textId="77777777" w:rsidR="00332684" w:rsidRDefault="00332684" w:rsidP="00332684">
    <w:pPr>
      <w:pStyle w:val="En-tte"/>
      <w:rPr>
        <w:lang w:val="fr-FR"/>
      </w:rPr>
    </w:pPr>
  </w:p>
  <w:p w14:paraId="78177EFC" w14:textId="77777777" w:rsidR="00332684" w:rsidRDefault="00332684" w:rsidP="00332684">
    <w:pPr>
      <w:pStyle w:val="En-tte"/>
      <w:rPr>
        <w:lang w:val="fr-FR"/>
      </w:rPr>
    </w:pPr>
  </w:p>
  <w:p w14:paraId="386F8D1F" w14:textId="77777777" w:rsidR="004D141A" w:rsidRPr="00146FE3" w:rsidRDefault="004D141A" w:rsidP="00146FE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9FD3" w14:textId="5B72688F" w:rsidR="00776800" w:rsidRDefault="0077680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438D" w14:textId="10C18BF8" w:rsidR="00086CC0" w:rsidRDefault="00086CC0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3A126" w14:textId="6C235C31" w:rsidR="00B623FE" w:rsidRPr="00B623FE" w:rsidRDefault="00B623FE" w:rsidP="00B623FE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02A0" w14:textId="5ADDF9B5" w:rsidR="00086CC0" w:rsidRDefault="00086CC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7363B"/>
    <w:multiLevelType w:val="hybridMultilevel"/>
    <w:tmpl w:val="4AD8C79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83560"/>
    <w:multiLevelType w:val="hybridMultilevel"/>
    <w:tmpl w:val="644E6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16802"/>
    <w:multiLevelType w:val="multilevel"/>
    <w:tmpl w:val="CDB0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8F326E"/>
    <w:multiLevelType w:val="hybridMultilevel"/>
    <w:tmpl w:val="A5A2A7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07154"/>
    <w:multiLevelType w:val="hybridMultilevel"/>
    <w:tmpl w:val="D50813A2"/>
    <w:lvl w:ilvl="0" w:tplc="6FC8E3D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7" w15:restartNumberingAfterBreak="0">
    <w:nsid w:val="445076B3"/>
    <w:multiLevelType w:val="hybridMultilevel"/>
    <w:tmpl w:val="0B146C1C"/>
    <w:lvl w:ilvl="0" w:tplc="56382F7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F1AB3"/>
    <w:multiLevelType w:val="multilevel"/>
    <w:tmpl w:val="DB28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F915C5"/>
    <w:multiLevelType w:val="multilevel"/>
    <w:tmpl w:val="BB36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F7F3792"/>
    <w:multiLevelType w:val="hybridMultilevel"/>
    <w:tmpl w:val="2B5A6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C2E22"/>
    <w:multiLevelType w:val="hybridMultilevel"/>
    <w:tmpl w:val="288E42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453113">
    <w:abstractNumId w:val="6"/>
  </w:num>
  <w:num w:numId="2" w16cid:durableId="1975523470">
    <w:abstractNumId w:val="8"/>
  </w:num>
  <w:num w:numId="3" w16cid:durableId="1483544653">
    <w:abstractNumId w:val="9"/>
  </w:num>
  <w:num w:numId="4" w16cid:durableId="806166119">
    <w:abstractNumId w:val="2"/>
  </w:num>
  <w:num w:numId="5" w16cid:durableId="2143571327">
    <w:abstractNumId w:val="12"/>
  </w:num>
  <w:num w:numId="6" w16cid:durableId="929510743">
    <w:abstractNumId w:val="13"/>
  </w:num>
  <w:num w:numId="7" w16cid:durableId="1380351275">
    <w:abstractNumId w:val="4"/>
  </w:num>
  <w:num w:numId="8" w16cid:durableId="1823964245">
    <w:abstractNumId w:val="7"/>
  </w:num>
  <w:num w:numId="9" w16cid:durableId="458915271">
    <w:abstractNumId w:val="3"/>
  </w:num>
  <w:num w:numId="10" w16cid:durableId="1258951707">
    <w:abstractNumId w:val="10"/>
  </w:num>
  <w:num w:numId="11" w16cid:durableId="798651452">
    <w:abstractNumId w:val="11"/>
  </w:num>
  <w:num w:numId="12" w16cid:durableId="1036003719">
    <w:abstractNumId w:val="0"/>
  </w:num>
  <w:num w:numId="13" w16cid:durableId="1512374542">
    <w:abstractNumId w:val="5"/>
  </w:num>
  <w:num w:numId="14" w16cid:durableId="472254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E9"/>
    <w:rsid w:val="000007BF"/>
    <w:rsid w:val="00004C1A"/>
    <w:rsid w:val="0001014A"/>
    <w:rsid w:val="00011C63"/>
    <w:rsid w:val="000122FA"/>
    <w:rsid w:val="00012C6A"/>
    <w:rsid w:val="00025874"/>
    <w:rsid w:val="00027914"/>
    <w:rsid w:val="000301D7"/>
    <w:rsid w:val="00041CCA"/>
    <w:rsid w:val="00041EC8"/>
    <w:rsid w:val="00044DA3"/>
    <w:rsid w:val="00055802"/>
    <w:rsid w:val="00060F11"/>
    <w:rsid w:val="00066241"/>
    <w:rsid w:val="000664BB"/>
    <w:rsid w:val="000728BE"/>
    <w:rsid w:val="0007505E"/>
    <w:rsid w:val="00075D59"/>
    <w:rsid w:val="00077A96"/>
    <w:rsid w:val="00077BE2"/>
    <w:rsid w:val="00086CC0"/>
    <w:rsid w:val="000924D0"/>
    <w:rsid w:val="00092924"/>
    <w:rsid w:val="000A6C2F"/>
    <w:rsid w:val="000B05B1"/>
    <w:rsid w:val="000B7080"/>
    <w:rsid w:val="000C5453"/>
    <w:rsid w:val="000E242B"/>
    <w:rsid w:val="000E5A9B"/>
    <w:rsid w:val="000F1200"/>
    <w:rsid w:val="000F2243"/>
    <w:rsid w:val="00106C59"/>
    <w:rsid w:val="00113D81"/>
    <w:rsid w:val="00122BC3"/>
    <w:rsid w:val="00146FE3"/>
    <w:rsid w:val="00150317"/>
    <w:rsid w:val="00150917"/>
    <w:rsid w:val="0015695A"/>
    <w:rsid w:val="00161614"/>
    <w:rsid w:val="00162260"/>
    <w:rsid w:val="00164C11"/>
    <w:rsid w:val="00167430"/>
    <w:rsid w:val="001748BA"/>
    <w:rsid w:val="00185359"/>
    <w:rsid w:val="001865CD"/>
    <w:rsid w:val="0019508E"/>
    <w:rsid w:val="001A22F7"/>
    <w:rsid w:val="001A3379"/>
    <w:rsid w:val="001A4A7D"/>
    <w:rsid w:val="001A61BA"/>
    <w:rsid w:val="001B2027"/>
    <w:rsid w:val="001B4C30"/>
    <w:rsid w:val="001B6F29"/>
    <w:rsid w:val="001C3E20"/>
    <w:rsid w:val="001E672A"/>
    <w:rsid w:val="001F0D59"/>
    <w:rsid w:val="001F25D2"/>
    <w:rsid w:val="00211923"/>
    <w:rsid w:val="00227F96"/>
    <w:rsid w:val="00235754"/>
    <w:rsid w:val="00236A1B"/>
    <w:rsid w:val="00243F8E"/>
    <w:rsid w:val="00247974"/>
    <w:rsid w:val="00250D7A"/>
    <w:rsid w:val="002519B2"/>
    <w:rsid w:val="002519E9"/>
    <w:rsid w:val="0025522A"/>
    <w:rsid w:val="002604E7"/>
    <w:rsid w:val="002630C8"/>
    <w:rsid w:val="00265CD5"/>
    <w:rsid w:val="00271908"/>
    <w:rsid w:val="0028435C"/>
    <w:rsid w:val="00290741"/>
    <w:rsid w:val="002969BF"/>
    <w:rsid w:val="002973A4"/>
    <w:rsid w:val="002A66C9"/>
    <w:rsid w:val="002A6968"/>
    <w:rsid w:val="002B1C17"/>
    <w:rsid w:val="002B6140"/>
    <w:rsid w:val="002C0650"/>
    <w:rsid w:val="002C2832"/>
    <w:rsid w:val="002C3085"/>
    <w:rsid w:val="002D0DBD"/>
    <w:rsid w:val="002D71A0"/>
    <w:rsid w:val="002D74ED"/>
    <w:rsid w:val="002E1A23"/>
    <w:rsid w:val="002F1B81"/>
    <w:rsid w:val="002F21B5"/>
    <w:rsid w:val="002F60EE"/>
    <w:rsid w:val="00310A69"/>
    <w:rsid w:val="00312DA7"/>
    <w:rsid w:val="00315F8A"/>
    <w:rsid w:val="00320834"/>
    <w:rsid w:val="0032489A"/>
    <w:rsid w:val="003265CF"/>
    <w:rsid w:val="003325EA"/>
    <w:rsid w:val="00332684"/>
    <w:rsid w:val="00334FBD"/>
    <w:rsid w:val="00363165"/>
    <w:rsid w:val="00371412"/>
    <w:rsid w:val="003753BE"/>
    <w:rsid w:val="003760FE"/>
    <w:rsid w:val="00384B76"/>
    <w:rsid w:val="00387CD1"/>
    <w:rsid w:val="00395648"/>
    <w:rsid w:val="003A57AA"/>
    <w:rsid w:val="003C0215"/>
    <w:rsid w:val="003C66EC"/>
    <w:rsid w:val="003D1149"/>
    <w:rsid w:val="003D63D1"/>
    <w:rsid w:val="003F3D6C"/>
    <w:rsid w:val="003F6BE9"/>
    <w:rsid w:val="00401120"/>
    <w:rsid w:val="004037DF"/>
    <w:rsid w:val="00417400"/>
    <w:rsid w:val="00431A4F"/>
    <w:rsid w:val="004354A8"/>
    <w:rsid w:val="004370CE"/>
    <w:rsid w:val="0044212D"/>
    <w:rsid w:val="00443C9B"/>
    <w:rsid w:val="00450DB3"/>
    <w:rsid w:val="00465630"/>
    <w:rsid w:val="00473252"/>
    <w:rsid w:val="0048415E"/>
    <w:rsid w:val="004849D6"/>
    <w:rsid w:val="004863C4"/>
    <w:rsid w:val="004A119A"/>
    <w:rsid w:val="004C2637"/>
    <w:rsid w:val="004C6C86"/>
    <w:rsid w:val="004D141A"/>
    <w:rsid w:val="004E0541"/>
    <w:rsid w:val="004E0564"/>
    <w:rsid w:val="004E1804"/>
    <w:rsid w:val="004E2D30"/>
    <w:rsid w:val="004F49AD"/>
    <w:rsid w:val="004F6ED1"/>
    <w:rsid w:val="00502CB5"/>
    <w:rsid w:val="00524A39"/>
    <w:rsid w:val="00532071"/>
    <w:rsid w:val="00562607"/>
    <w:rsid w:val="00590D9F"/>
    <w:rsid w:val="005C00FB"/>
    <w:rsid w:val="005E0E97"/>
    <w:rsid w:val="005F2E98"/>
    <w:rsid w:val="00622495"/>
    <w:rsid w:val="006257CE"/>
    <w:rsid w:val="00633DD2"/>
    <w:rsid w:val="00640EF0"/>
    <w:rsid w:val="00650392"/>
    <w:rsid w:val="006542B1"/>
    <w:rsid w:val="00663A81"/>
    <w:rsid w:val="0066721C"/>
    <w:rsid w:val="00670C89"/>
    <w:rsid w:val="00671E2C"/>
    <w:rsid w:val="00673E32"/>
    <w:rsid w:val="00681488"/>
    <w:rsid w:val="00685520"/>
    <w:rsid w:val="006913F8"/>
    <w:rsid w:val="006943C2"/>
    <w:rsid w:val="006A08D3"/>
    <w:rsid w:val="006A0CBC"/>
    <w:rsid w:val="006A6579"/>
    <w:rsid w:val="006C0BC9"/>
    <w:rsid w:val="006C1292"/>
    <w:rsid w:val="006C27BA"/>
    <w:rsid w:val="006C6EBB"/>
    <w:rsid w:val="006D42D2"/>
    <w:rsid w:val="006E175B"/>
    <w:rsid w:val="006F71FB"/>
    <w:rsid w:val="007009CA"/>
    <w:rsid w:val="007059B4"/>
    <w:rsid w:val="0072537B"/>
    <w:rsid w:val="007334D9"/>
    <w:rsid w:val="007353B4"/>
    <w:rsid w:val="0074724D"/>
    <w:rsid w:val="007620C5"/>
    <w:rsid w:val="00766E06"/>
    <w:rsid w:val="00774D33"/>
    <w:rsid w:val="00776800"/>
    <w:rsid w:val="0078108E"/>
    <w:rsid w:val="0079276E"/>
    <w:rsid w:val="00794F19"/>
    <w:rsid w:val="007B2CAA"/>
    <w:rsid w:val="007B2CAD"/>
    <w:rsid w:val="007B731B"/>
    <w:rsid w:val="007D3F2F"/>
    <w:rsid w:val="007E39E5"/>
    <w:rsid w:val="007E6459"/>
    <w:rsid w:val="008044AA"/>
    <w:rsid w:val="008051C3"/>
    <w:rsid w:val="00806A66"/>
    <w:rsid w:val="00807CCD"/>
    <w:rsid w:val="008202D7"/>
    <w:rsid w:val="00820F30"/>
    <w:rsid w:val="00827008"/>
    <w:rsid w:val="00831C7F"/>
    <w:rsid w:val="00842A4A"/>
    <w:rsid w:val="00843B4F"/>
    <w:rsid w:val="0084411A"/>
    <w:rsid w:val="008443A5"/>
    <w:rsid w:val="00851458"/>
    <w:rsid w:val="00856049"/>
    <w:rsid w:val="00857719"/>
    <w:rsid w:val="008635F9"/>
    <w:rsid w:val="00865666"/>
    <w:rsid w:val="00873AEF"/>
    <w:rsid w:val="00885528"/>
    <w:rsid w:val="00893830"/>
    <w:rsid w:val="008962E2"/>
    <w:rsid w:val="008971A8"/>
    <w:rsid w:val="008A0D60"/>
    <w:rsid w:val="008A56AE"/>
    <w:rsid w:val="008B4DAF"/>
    <w:rsid w:val="008C1B81"/>
    <w:rsid w:val="008C279D"/>
    <w:rsid w:val="008C5E2F"/>
    <w:rsid w:val="008D6F92"/>
    <w:rsid w:val="00900375"/>
    <w:rsid w:val="00901872"/>
    <w:rsid w:val="009020F0"/>
    <w:rsid w:val="0090287C"/>
    <w:rsid w:val="00924C20"/>
    <w:rsid w:val="00926E97"/>
    <w:rsid w:val="00930297"/>
    <w:rsid w:val="00944385"/>
    <w:rsid w:val="00957B24"/>
    <w:rsid w:val="00986371"/>
    <w:rsid w:val="00992DBA"/>
    <w:rsid w:val="00996F94"/>
    <w:rsid w:val="009A7788"/>
    <w:rsid w:val="009B523A"/>
    <w:rsid w:val="009B576D"/>
    <w:rsid w:val="009C7EC1"/>
    <w:rsid w:val="009D2282"/>
    <w:rsid w:val="009E0C0C"/>
    <w:rsid w:val="009F6BBF"/>
    <w:rsid w:val="00A30EA6"/>
    <w:rsid w:val="00A32412"/>
    <w:rsid w:val="00A4154F"/>
    <w:rsid w:val="00A56A06"/>
    <w:rsid w:val="00A56D3A"/>
    <w:rsid w:val="00A72F59"/>
    <w:rsid w:val="00A8461C"/>
    <w:rsid w:val="00A92F39"/>
    <w:rsid w:val="00A94300"/>
    <w:rsid w:val="00AA5169"/>
    <w:rsid w:val="00AA730C"/>
    <w:rsid w:val="00AC61DA"/>
    <w:rsid w:val="00AD26EF"/>
    <w:rsid w:val="00AD5817"/>
    <w:rsid w:val="00AE3D27"/>
    <w:rsid w:val="00B017CF"/>
    <w:rsid w:val="00B0417D"/>
    <w:rsid w:val="00B071D3"/>
    <w:rsid w:val="00B27FF7"/>
    <w:rsid w:val="00B55A05"/>
    <w:rsid w:val="00B611CC"/>
    <w:rsid w:val="00B623FE"/>
    <w:rsid w:val="00B71137"/>
    <w:rsid w:val="00B82C03"/>
    <w:rsid w:val="00B83D7C"/>
    <w:rsid w:val="00B94593"/>
    <w:rsid w:val="00BA042E"/>
    <w:rsid w:val="00BA5788"/>
    <w:rsid w:val="00BB2DD5"/>
    <w:rsid w:val="00BD22EF"/>
    <w:rsid w:val="00BD5B09"/>
    <w:rsid w:val="00BE2C5F"/>
    <w:rsid w:val="00BE5EDB"/>
    <w:rsid w:val="00BE79F1"/>
    <w:rsid w:val="00C04800"/>
    <w:rsid w:val="00C059AE"/>
    <w:rsid w:val="00C12728"/>
    <w:rsid w:val="00C22931"/>
    <w:rsid w:val="00C3089E"/>
    <w:rsid w:val="00C36A91"/>
    <w:rsid w:val="00C447A8"/>
    <w:rsid w:val="00C53CFA"/>
    <w:rsid w:val="00C63972"/>
    <w:rsid w:val="00C6462F"/>
    <w:rsid w:val="00C65EA7"/>
    <w:rsid w:val="00C666FD"/>
    <w:rsid w:val="00C67312"/>
    <w:rsid w:val="00C70CFC"/>
    <w:rsid w:val="00C7361C"/>
    <w:rsid w:val="00C8422F"/>
    <w:rsid w:val="00C92A65"/>
    <w:rsid w:val="00C94F16"/>
    <w:rsid w:val="00CB0CE4"/>
    <w:rsid w:val="00CB2C0A"/>
    <w:rsid w:val="00CC2034"/>
    <w:rsid w:val="00CD51E0"/>
    <w:rsid w:val="00CD5E65"/>
    <w:rsid w:val="00CE5AFD"/>
    <w:rsid w:val="00CE6238"/>
    <w:rsid w:val="00D010D8"/>
    <w:rsid w:val="00D01A84"/>
    <w:rsid w:val="00D03EDE"/>
    <w:rsid w:val="00D10C52"/>
    <w:rsid w:val="00D11A3A"/>
    <w:rsid w:val="00D13006"/>
    <w:rsid w:val="00D14944"/>
    <w:rsid w:val="00D17A5A"/>
    <w:rsid w:val="00D262EC"/>
    <w:rsid w:val="00D414F7"/>
    <w:rsid w:val="00D418E5"/>
    <w:rsid w:val="00D4229E"/>
    <w:rsid w:val="00D42B03"/>
    <w:rsid w:val="00D55AFF"/>
    <w:rsid w:val="00D63BA0"/>
    <w:rsid w:val="00D72315"/>
    <w:rsid w:val="00D75B77"/>
    <w:rsid w:val="00D803B2"/>
    <w:rsid w:val="00D96DB9"/>
    <w:rsid w:val="00DA6B1A"/>
    <w:rsid w:val="00DB2233"/>
    <w:rsid w:val="00DB2463"/>
    <w:rsid w:val="00DB3FC5"/>
    <w:rsid w:val="00DD00E9"/>
    <w:rsid w:val="00DD1828"/>
    <w:rsid w:val="00DD4211"/>
    <w:rsid w:val="00DD4EDB"/>
    <w:rsid w:val="00DE45DE"/>
    <w:rsid w:val="00DE6129"/>
    <w:rsid w:val="00DF258B"/>
    <w:rsid w:val="00E13FDD"/>
    <w:rsid w:val="00E24611"/>
    <w:rsid w:val="00E30C47"/>
    <w:rsid w:val="00E4626A"/>
    <w:rsid w:val="00E5364B"/>
    <w:rsid w:val="00E5641C"/>
    <w:rsid w:val="00E56942"/>
    <w:rsid w:val="00E66254"/>
    <w:rsid w:val="00E66DAC"/>
    <w:rsid w:val="00E75FC7"/>
    <w:rsid w:val="00E82C4E"/>
    <w:rsid w:val="00E82F1F"/>
    <w:rsid w:val="00E92596"/>
    <w:rsid w:val="00E95F90"/>
    <w:rsid w:val="00EA00A0"/>
    <w:rsid w:val="00EA0B5B"/>
    <w:rsid w:val="00EC49E5"/>
    <w:rsid w:val="00ED5513"/>
    <w:rsid w:val="00ED66C8"/>
    <w:rsid w:val="00EF797E"/>
    <w:rsid w:val="00EF7D46"/>
    <w:rsid w:val="00F04A7E"/>
    <w:rsid w:val="00F07B9D"/>
    <w:rsid w:val="00F178CA"/>
    <w:rsid w:val="00F27E49"/>
    <w:rsid w:val="00F30843"/>
    <w:rsid w:val="00F476D8"/>
    <w:rsid w:val="00F5146C"/>
    <w:rsid w:val="00F5504B"/>
    <w:rsid w:val="00F57244"/>
    <w:rsid w:val="00F67DE3"/>
    <w:rsid w:val="00F72B43"/>
    <w:rsid w:val="00F904AF"/>
    <w:rsid w:val="00F93ACD"/>
    <w:rsid w:val="00F940E6"/>
    <w:rsid w:val="00FA266F"/>
    <w:rsid w:val="00FB2162"/>
    <w:rsid w:val="00FB57CA"/>
    <w:rsid w:val="00FC6454"/>
    <w:rsid w:val="00FD2493"/>
    <w:rsid w:val="00FD56AB"/>
    <w:rsid w:val="00FD5CC3"/>
    <w:rsid w:val="00FD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22B8A0"/>
  <w15:docId w15:val="{082D89FA-D878-447E-BA20-426D2ADF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F6BE9"/>
  </w:style>
  <w:style w:type="paragraph" w:styleId="Titre1">
    <w:name w:val="heading 1"/>
    <w:basedOn w:val="Normal"/>
    <w:next w:val="Corpsdetexte"/>
    <w:link w:val="Titre1Car"/>
    <w:uiPriority w:val="9"/>
    <w:qFormat/>
    <w:rsid w:val="00E56942"/>
    <w:pPr>
      <w:jc w:val="center"/>
      <w:outlineLvl w:val="0"/>
    </w:pPr>
    <w:rPr>
      <w:b/>
      <w:bCs/>
      <w:sz w:val="24"/>
      <w:szCs w:val="24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075D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15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167430"/>
    <w:pPr>
      <w:jc w:val="both"/>
    </w:pPr>
    <w:rPr>
      <w:sz w:val="20"/>
      <w:szCs w:val="20"/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next w:val="Corpsdetexte"/>
    <w:link w:val="dateCar"/>
    <w:qFormat/>
    <w:rsid w:val="00E56942"/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E56942"/>
    <w:rPr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E56942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E56942"/>
    <w:pPr>
      <w:jc w:val="right"/>
    </w:pPr>
    <w:rPr>
      <w:bCs w:val="0"/>
      <w:color w:val="231F20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167430"/>
    <w:rPr>
      <w:sz w:val="20"/>
      <w:szCs w:val="20"/>
      <w:lang w:val="fr-FR"/>
    </w:rPr>
  </w:style>
  <w:style w:type="character" w:customStyle="1" w:styleId="ObjetCar">
    <w:name w:val="Objet Car"/>
    <w:basedOn w:val="CorpsdetexteCar"/>
    <w:link w:val="Objet"/>
    <w:rsid w:val="00E56942"/>
    <w:rPr>
      <w:b/>
      <w:color w:val="231F20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56942"/>
    <w:rPr>
      <w:b/>
      <w:bCs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E56942"/>
    <w:rPr>
      <w:b/>
      <w:bCs w:val="0"/>
      <w:color w:val="231F20"/>
      <w:sz w:val="16"/>
      <w:szCs w:val="16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E56942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E56942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E56942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autoRedefine/>
    <w:qFormat/>
    <w:rsid w:val="007B2CAA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E56942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autoRedefine/>
    <w:qFormat/>
    <w:rsid w:val="00E56942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7B2CAA"/>
    <w:rPr>
      <w:b/>
      <w:bCs/>
      <w:sz w:val="20"/>
      <w:szCs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E56942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E56942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E56942"/>
    <w:rPr>
      <w:b w:val="0"/>
      <w:bCs w:val="0"/>
      <w:sz w:val="16"/>
      <w:szCs w:val="16"/>
      <w:lang w:val="fr-FR"/>
    </w:rPr>
  </w:style>
  <w:style w:type="paragraph" w:customStyle="1" w:styleId="Date2">
    <w:name w:val="Date 2"/>
    <w:basedOn w:val="Date1"/>
    <w:next w:val="Corpsdetexte"/>
    <w:link w:val="Date2Car"/>
    <w:qFormat/>
    <w:rsid w:val="00E56942"/>
    <w:pPr>
      <w:jc w:val="right"/>
    </w:pPr>
    <w:rPr>
      <w:sz w:val="16"/>
      <w:szCs w:val="16"/>
    </w:rPr>
  </w:style>
  <w:style w:type="paragraph" w:customStyle="1" w:styleId="PieddePage2">
    <w:name w:val="Pied de Page 2"/>
    <w:basedOn w:val="Normal"/>
    <w:next w:val="Corpsdetexte"/>
    <w:link w:val="PieddePage2Car"/>
    <w:qFormat/>
    <w:rsid w:val="00E56942"/>
    <w:pPr>
      <w:spacing w:line="161" w:lineRule="exact"/>
    </w:pPr>
    <w:rPr>
      <w:color w:val="939598"/>
      <w:sz w:val="14"/>
      <w:lang w:val="fr-FR"/>
    </w:rPr>
  </w:style>
  <w:style w:type="character" w:customStyle="1" w:styleId="Date2Car">
    <w:name w:val="Date 2 Car"/>
    <w:basedOn w:val="dateCar"/>
    <w:link w:val="Date2"/>
    <w:rsid w:val="00E56942"/>
    <w:rPr>
      <w:i/>
      <w:color w:val="231F20"/>
      <w:sz w:val="16"/>
      <w:szCs w:val="16"/>
      <w:lang w:val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E56942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PieddePage2Car">
    <w:name w:val="Pied de Page 2 Car"/>
    <w:basedOn w:val="Policepardfaut"/>
    <w:link w:val="PieddePage2"/>
    <w:rsid w:val="00E56942"/>
    <w:rPr>
      <w:color w:val="939598"/>
      <w:sz w:val="14"/>
      <w:lang w:val="fr-FR"/>
    </w:rPr>
  </w:style>
  <w:style w:type="character" w:customStyle="1" w:styleId="IntituldirectionCar">
    <w:name w:val="Intitulé direction Car"/>
    <w:basedOn w:val="En-tteCar"/>
    <w:link w:val="Intituldirection"/>
    <w:rsid w:val="00E56942"/>
    <w:rPr>
      <w:rFonts w:ascii="Arial" w:eastAsia="Arial" w:hAnsi="Arial" w:cs="Arial"/>
      <w:b/>
      <w:bCs/>
      <w:sz w:val="24"/>
      <w:szCs w:val="2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E56942"/>
    <w:rPr>
      <w:sz w:val="24"/>
      <w:szCs w:val="24"/>
    </w:rPr>
  </w:style>
  <w:style w:type="character" w:customStyle="1" w:styleId="IntituleDirecteurCar">
    <w:name w:val="Intitule Directeur Car"/>
    <w:basedOn w:val="CorpsdetexteCar"/>
    <w:link w:val="IntituleDirecteur"/>
    <w:rsid w:val="00E56942"/>
    <w:rPr>
      <w:sz w:val="24"/>
      <w:szCs w:val="24"/>
      <w:lang w:val="fr-FR"/>
    </w:rPr>
  </w:style>
  <w:style w:type="paragraph" w:customStyle="1" w:styleId="Pieddepage20">
    <w:name w:val="Pied de page 2"/>
    <w:basedOn w:val="Normal"/>
    <w:next w:val="Corpsdetexte"/>
    <w:link w:val="Pieddepage2Car0"/>
    <w:qFormat/>
    <w:rsid w:val="00F476D8"/>
    <w:pPr>
      <w:spacing w:line="161" w:lineRule="exact"/>
    </w:pPr>
    <w:rPr>
      <w:color w:val="939598"/>
      <w:sz w:val="14"/>
      <w:lang w:val="fr-FR"/>
    </w:rPr>
  </w:style>
  <w:style w:type="character" w:customStyle="1" w:styleId="Pieddepage2Car0">
    <w:name w:val="Pied de page 2 Car"/>
    <w:basedOn w:val="Policepardfaut"/>
    <w:link w:val="Pieddepage20"/>
    <w:rsid w:val="00F476D8"/>
    <w:rPr>
      <w:color w:val="939598"/>
      <w:sz w:val="14"/>
      <w:lang w:val="fr-FR"/>
    </w:rPr>
  </w:style>
  <w:style w:type="character" w:styleId="Numrodepage">
    <w:name w:val="page number"/>
    <w:basedOn w:val="Policepardfaut"/>
    <w:uiPriority w:val="99"/>
    <w:unhideWhenUsed/>
    <w:rsid w:val="00F476D8"/>
  </w:style>
  <w:style w:type="table" w:styleId="Grilledutableau">
    <w:name w:val="Table Grid"/>
    <w:basedOn w:val="TableauNormal"/>
    <w:uiPriority w:val="39"/>
    <w:rsid w:val="003F6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F6BE9"/>
    <w:rPr>
      <w:color w:val="5770BE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F6BE9"/>
    <w:rPr>
      <w:color w:val="605E5C"/>
      <w:shd w:val="clear" w:color="auto" w:fill="E1DFDD"/>
    </w:rPr>
  </w:style>
  <w:style w:type="character" w:customStyle="1" w:styleId="ServiceInfoHeaderCar">
    <w:name w:val="Service Info Header Car"/>
    <w:basedOn w:val="En-tteCar"/>
    <w:link w:val="ServiceInfoHeader"/>
    <w:locked/>
    <w:rsid w:val="00384B76"/>
    <w:rPr>
      <w:rFonts w:ascii="Arial" w:eastAsia="Arial" w:hAnsi="Arial" w:cs="Arial"/>
      <w:b/>
      <w:bCs/>
      <w:sz w:val="24"/>
      <w:szCs w:val="24"/>
    </w:rPr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384B76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styleId="lev">
    <w:name w:val="Strong"/>
    <w:basedOn w:val="Policepardfaut"/>
    <w:uiPriority w:val="22"/>
    <w:qFormat/>
    <w:rsid w:val="00C12728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5626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260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260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26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260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2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6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5453"/>
    <w:pPr>
      <w:widowControl/>
      <w:adjustRightInd w:val="0"/>
    </w:pPr>
    <w:rPr>
      <w:rFonts w:eastAsia="Times New Roman"/>
      <w:color w:val="000000"/>
      <w:sz w:val="24"/>
      <w:szCs w:val="24"/>
      <w:lang w:val="fr-FR" w:eastAsia="fr-FR"/>
    </w:rPr>
  </w:style>
  <w:style w:type="paragraph" w:customStyle="1" w:styleId="default0">
    <w:name w:val="default"/>
    <w:basedOn w:val="Normal"/>
    <w:rsid w:val="008C1B81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style75">
    <w:name w:val="style75"/>
    <w:basedOn w:val="Normal"/>
    <w:rsid w:val="00D03ED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ParagraphedelisteCar">
    <w:name w:val="Paragraphe de liste Car"/>
    <w:link w:val="Paragraphedeliste"/>
    <w:uiPriority w:val="34"/>
    <w:rsid w:val="002604E7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5146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5146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5146C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semiHidden/>
    <w:rsid w:val="00A4154F"/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415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Accentuation">
    <w:name w:val="Emphasis"/>
    <w:basedOn w:val="Policepardfaut"/>
    <w:uiPriority w:val="20"/>
    <w:qFormat/>
    <w:rsid w:val="00A4154F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075D59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rs971-daoss@ars.sante.fr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Christelle.LERISSEE@cg971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.guadeloupe.sante.fr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image" Target="media/image3.png"/><Relationship Id="rId7" Type="http://schemas.openxmlformats.org/officeDocument/2006/relationships/image" Target="media/image10.emf"/><Relationship Id="rId12" Type="http://schemas.openxmlformats.org/officeDocument/2006/relationships/image" Target="media/image6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11" Type="http://schemas.openxmlformats.org/officeDocument/2006/relationships/image" Target="media/image50.emf"/><Relationship Id="rId5" Type="http://schemas.openxmlformats.org/officeDocument/2006/relationships/image" Target="media/image5.emf"/><Relationship Id="rId10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ilisateurs\bmuday\AppData\Local\Microsoft\Windows\INetCache\Content.Outlook\PEA6Y1LP\Courrier%20Type.DOTX%20(3)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AF238-198A-4B0C-BCFF-4A8C93792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 Type.DOTX (3).dotx</Template>
  <TotalTime>6</TotalTime>
  <Pages>3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subject/>
  <dc:creator>dlori</dc:creator>
  <cp:keywords/>
  <dc:description/>
  <cp:lastModifiedBy>LORI, Delphine (ARS-GUADELOUPE/DAOSS/SDCT)</cp:lastModifiedBy>
  <cp:revision>2</cp:revision>
  <cp:lastPrinted>2023-03-22T16:40:00Z</cp:lastPrinted>
  <dcterms:created xsi:type="dcterms:W3CDTF">2024-11-13T21:00:00Z</dcterms:created>
  <dcterms:modified xsi:type="dcterms:W3CDTF">2024-11-13T21:00:00Z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